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2A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360" w:rightChars="200" w:firstLine="0" w:firstLineChars="0"/>
        <w:jc w:val="lef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/>
        </w:rPr>
        <w:t>附件2：</w:t>
      </w:r>
    </w:p>
    <w:p w14:paraId="41321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w w:val="95"/>
          <w:kern w:val="21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5"/>
          <w:kern w:val="21"/>
          <w:sz w:val="32"/>
          <w:szCs w:val="32"/>
          <w:lang w:val="en-US" w:eastAsia="zh-CN" w:bidi="ar-SA"/>
        </w:rPr>
        <w:t>团体标准技术委员会委员申请表</w:t>
      </w:r>
    </w:p>
    <w:p w14:paraId="1F859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/>
          <w:b/>
          <w:sz w:val="24"/>
          <w:szCs w:val="24"/>
          <w:lang w:val="en-US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                                                           编号：</w:t>
      </w:r>
    </w:p>
    <w:tbl>
      <w:tblPr>
        <w:tblStyle w:val="17"/>
        <w:tblW w:w="964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500"/>
        <w:gridCol w:w="914"/>
        <w:gridCol w:w="816"/>
        <w:gridCol w:w="1719"/>
        <w:gridCol w:w="29"/>
        <w:gridCol w:w="1161"/>
        <w:gridCol w:w="2233"/>
      </w:tblGrid>
      <w:tr w14:paraId="64DB8C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268" w:type="dxa"/>
            <w:vAlign w:val="center"/>
          </w:tcPr>
          <w:p w14:paraId="5D45AA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姓 </w:t>
            </w:r>
            <w:r>
              <w:rPr>
                <w:rFonts w:ascii="宋体" w:hAnsi="宋体"/>
                <w:b/>
              </w:rPr>
              <w:t xml:space="preserve">   </w:t>
            </w:r>
            <w:r>
              <w:rPr>
                <w:rFonts w:hint="eastAsia" w:ascii="宋体" w:hAnsi="宋体"/>
                <w:b/>
              </w:rPr>
              <w:t>名</w:t>
            </w:r>
          </w:p>
        </w:tc>
        <w:tc>
          <w:tcPr>
            <w:tcW w:w="1500" w:type="dxa"/>
            <w:vAlign w:val="center"/>
          </w:tcPr>
          <w:p w14:paraId="30F4F8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914" w:type="dxa"/>
            <w:vAlign w:val="center"/>
          </w:tcPr>
          <w:p w14:paraId="304202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性 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</w:rPr>
              <w:t>别</w:t>
            </w:r>
          </w:p>
        </w:tc>
        <w:tc>
          <w:tcPr>
            <w:tcW w:w="816" w:type="dxa"/>
            <w:vAlign w:val="center"/>
          </w:tcPr>
          <w:p w14:paraId="54FE07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19" w:type="dxa"/>
            <w:vAlign w:val="center"/>
          </w:tcPr>
          <w:p w14:paraId="084E11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出生年月</w:t>
            </w:r>
          </w:p>
        </w:tc>
        <w:tc>
          <w:tcPr>
            <w:tcW w:w="1190" w:type="dxa"/>
            <w:gridSpan w:val="2"/>
            <w:vAlign w:val="center"/>
          </w:tcPr>
          <w:p w14:paraId="015406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233" w:type="dxa"/>
            <w:vMerge w:val="restart"/>
            <w:vAlign w:val="center"/>
          </w:tcPr>
          <w:p w14:paraId="0B7E49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粘贴一寸</w:t>
            </w:r>
          </w:p>
          <w:p w14:paraId="79369C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  <w:p w14:paraId="283D3D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彩色照片</w:t>
            </w:r>
          </w:p>
        </w:tc>
      </w:tr>
      <w:tr w14:paraId="5ECDEC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268" w:type="dxa"/>
            <w:vAlign w:val="center"/>
          </w:tcPr>
          <w:p w14:paraId="57F9C0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民 </w:t>
            </w:r>
            <w:r>
              <w:rPr>
                <w:rFonts w:ascii="宋体" w:hAnsi="宋体"/>
                <w:b/>
              </w:rPr>
              <w:t xml:space="preserve">   </w:t>
            </w:r>
            <w:r>
              <w:rPr>
                <w:rFonts w:hint="eastAsia" w:ascii="宋体" w:hAnsi="宋体"/>
                <w:b/>
              </w:rPr>
              <w:t>族</w:t>
            </w:r>
          </w:p>
        </w:tc>
        <w:tc>
          <w:tcPr>
            <w:tcW w:w="1500" w:type="dxa"/>
            <w:vAlign w:val="center"/>
          </w:tcPr>
          <w:p w14:paraId="35BEF9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914" w:type="dxa"/>
            <w:vAlign w:val="center"/>
          </w:tcPr>
          <w:p w14:paraId="683F2C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党 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</w:rPr>
              <w:t>派</w:t>
            </w:r>
          </w:p>
        </w:tc>
        <w:tc>
          <w:tcPr>
            <w:tcW w:w="816" w:type="dxa"/>
            <w:vAlign w:val="center"/>
          </w:tcPr>
          <w:p w14:paraId="5BA65C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19" w:type="dxa"/>
            <w:vAlign w:val="center"/>
          </w:tcPr>
          <w:p w14:paraId="19D60C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出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</w:rPr>
              <w:t>生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</w:rPr>
              <w:t>地</w:t>
            </w:r>
          </w:p>
        </w:tc>
        <w:tc>
          <w:tcPr>
            <w:tcW w:w="1190" w:type="dxa"/>
            <w:gridSpan w:val="2"/>
            <w:vAlign w:val="center"/>
          </w:tcPr>
          <w:p w14:paraId="280829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233" w:type="dxa"/>
            <w:vMerge w:val="continue"/>
            <w:vAlign w:val="center"/>
          </w:tcPr>
          <w:p w14:paraId="267152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66531B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68" w:type="dxa"/>
            <w:vAlign w:val="center"/>
          </w:tcPr>
          <w:p w14:paraId="7F84A1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</w:t>
            </w:r>
          </w:p>
        </w:tc>
        <w:tc>
          <w:tcPr>
            <w:tcW w:w="6139" w:type="dxa"/>
            <w:gridSpan w:val="6"/>
            <w:vAlign w:val="center"/>
          </w:tcPr>
          <w:p w14:paraId="7D75EB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233" w:type="dxa"/>
            <w:vMerge w:val="continue"/>
            <w:vAlign w:val="center"/>
          </w:tcPr>
          <w:p w14:paraId="5700A3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7EA1E2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268" w:type="dxa"/>
            <w:vAlign w:val="center"/>
          </w:tcPr>
          <w:p w14:paraId="7A6402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现任职务</w:t>
            </w:r>
          </w:p>
        </w:tc>
        <w:tc>
          <w:tcPr>
            <w:tcW w:w="3230" w:type="dxa"/>
            <w:gridSpan w:val="3"/>
            <w:vAlign w:val="center"/>
          </w:tcPr>
          <w:p w14:paraId="3EA454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19" w:type="dxa"/>
            <w:vAlign w:val="center"/>
          </w:tcPr>
          <w:p w14:paraId="05FCB4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职称</w:t>
            </w:r>
          </w:p>
        </w:tc>
        <w:tc>
          <w:tcPr>
            <w:tcW w:w="1190" w:type="dxa"/>
            <w:gridSpan w:val="2"/>
            <w:vAlign w:val="center"/>
          </w:tcPr>
          <w:p w14:paraId="3F1116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233" w:type="dxa"/>
            <w:vMerge w:val="continue"/>
            <w:vAlign w:val="center"/>
          </w:tcPr>
          <w:p w14:paraId="2AD3AF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1250CA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68" w:type="dxa"/>
            <w:vAlign w:val="center"/>
          </w:tcPr>
          <w:p w14:paraId="4E2F84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身份证号</w:t>
            </w:r>
          </w:p>
        </w:tc>
        <w:tc>
          <w:tcPr>
            <w:tcW w:w="6139" w:type="dxa"/>
            <w:gridSpan w:val="6"/>
            <w:vAlign w:val="center"/>
          </w:tcPr>
          <w:p w14:paraId="304F8A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C0C0C0"/>
              </w:rPr>
            </w:pPr>
          </w:p>
        </w:tc>
        <w:tc>
          <w:tcPr>
            <w:tcW w:w="2233" w:type="dxa"/>
            <w:vMerge w:val="continue"/>
            <w:vAlign w:val="center"/>
          </w:tcPr>
          <w:p w14:paraId="1E595B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38B185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68" w:type="dxa"/>
            <w:vAlign w:val="center"/>
          </w:tcPr>
          <w:p w14:paraId="65D6C4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通讯地址</w:t>
            </w:r>
          </w:p>
        </w:tc>
        <w:tc>
          <w:tcPr>
            <w:tcW w:w="8372" w:type="dxa"/>
            <w:gridSpan w:val="7"/>
            <w:vAlign w:val="center"/>
          </w:tcPr>
          <w:p w14:paraId="5BBAC8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039B9D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68" w:type="dxa"/>
            <w:vAlign w:val="center"/>
          </w:tcPr>
          <w:p w14:paraId="24EBF8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电 </w:t>
            </w:r>
            <w:r>
              <w:rPr>
                <w:rFonts w:ascii="宋体" w:hAnsi="宋体"/>
                <w:b/>
              </w:rPr>
              <w:t xml:space="preserve">   </w:t>
            </w:r>
            <w:r>
              <w:rPr>
                <w:rFonts w:hint="eastAsia" w:ascii="宋体" w:hAnsi="宋体"/>
                <w:b/>
              </w:rPr>
              <w:t>话</w:t>
            </w:r>
          </w:p>
        </w:tc>
        <w:tc>
          <w:tcPr>
            <w:tcW w:w="3230" w:type="dxa"/>
            <w:gridSpan w:val="3"/>
            <w:vAlign w:val="center"/>
          </w:tcPr>
          <w:p w14:paraId="25A125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手机         / 固话</w:t>
            </w:r>
          </w:p>
        </w:tc>
        <w:tc>
          <w:tcPr>
            <w:tcW w:w="1748" w:type="dxa"/>
            <w:gridSpan w:val="2"/>
            <w:vAlign w:val="center"/>
          </w:tcPr>
          <w:p w14:paraId="1BE99B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E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-</w:t>
            </w:r>
            <w:r>
              <w:rPr>
                <w:rFonts w:hint="eastAsia" w:ascii="宋体" w:hAnsi="宋体"/>
                <w:b/>
                <w:bCs/>
              </w:rPr>
              <w:t>mail</w:t>
            </w:r>
          </w:p>
        </w:tc>
        <w:tc>
          <w:tcPr>
            <w:tcW w:w="3394" w:type="dxa"/>
            <w:gridSpan w:val="2"/>
            <w:vAlign w:val="center"/>
          </w:tcPr>
          <w:p w14:paraId="72E295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</w:rPr>
            </w:pPr>
          </w:p>
        </w:tc>
      </w:tr>
      <w:tr w14:paraId="3901BF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68" w:type="dxa"/>
            <w:vAlign w:val="center"/>
          </w:tcPr>
          <w:p w14:paraId="76D089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毕业院校</w:t>
            </w:r>
          </w:p>
        </w:tc>
        <w:tc>
          <w:tcPr>
            <w:tcW w:w="3230" w:type="dxa"/>
            <w:gridSpan w:val="3"/>
            <w:vAlign w:val="center"/>
          </w:tcPr>
          <w:p w14:paraId="29CC3B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lang w:val="en-US" w:eastAsia="zh-CN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37B69030">
            <w:pPr>
              <w:keepNext w:val="0"/>
              <w:keepLines w:val="0"/>
              <w:pageBreakBefore w:val="0"/>
              <w:widowControl w:val="0"/>
              <w:tabs>
                <w:tab w:val="left" w:pos="528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专业学位</w:t>
            </w:r>
          </w:p>
        </w:tc>
        <w:tc>
          <w:tcPr>
            <w:tcW w:w="3394" w:type="dxa"/>
            <w:gridSpan w:val="2"/>
            <w:vAlign w:val="center"/>
          </w:tcPr>
          <w:p w14:paraId="4F7040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</w:rPr>
            </w:pPr>
          </w:p>
        </w:tc>
      </w:tr>
      <w:tr w14:paraId="2D89E4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68" w:type="dxa"/>
            <w:vAlign w:val="center"/>
          </w:tcPr>
          <w:p w14:paraId="127154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专业职称</w:t>
            </w:r>
          </w:p>
        </w:tc>
        <w:tc>
          <w:tcPr>
            <w:tcW w:w="3230" w:type="dxa"/>
            <w:gridSpan w:val="3"/>
            <w:vAlign w:val="center"/>
          </w:tcPr>
          <w:p w14:paraId="14C53E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lang w:val="en-US" w:eastAsia="zh-CN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4CAB3B8C">
            <w:pPr>
              <w:keepNext w:val="0"/>
              <w:keepLines w:val="0"/>
              <w:pageBreakBefore w:val="0"/>
              <w:widowControl w:val="0"/>
              <w:tabs>
                <w:tab w:val="left" w:pos="528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从事专业</w:t>
            </w:r>
          </w:p>
        </w:tc>
        <w:tc>
          <w:tcPr>
            <w:tcW w:w="3394" w:type="dxa"/>
            <w:gridSpan w:val="2"/>
            <w:vAlign w:val="center"/>
          </w:tcPr>
          <w:p w14:paraId="323F13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</w:rPr>
            </w:pPr>
          </w:p>
        </w:tc>
      </w:tr>
      <w:tr w14:paraId="445736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68" w:type="dxa"/>
            <w:vAlign w:val="center"/>
          </w:tcPr>
          <w:p w14:paraId="604E4A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参加标准化组织情况</w:t>
            </w:r>
          </w:p>
        </w:tc>
        <w:tc>
          <w:tcPr>
            <w:tcW w:w="8372" w:type="dxa"/>
            <w:gridSpan w:val="7"/>
            <w:vAlign w:val="center"/>
          </w:tcPr>
          <w:p w14:paraId="03A729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</w:rPr>
              <w:t xml:space="preserve">□ </w:t>
            </w:r>
            <w:r>
              <w:rPr>
                <w:rFonts w:hint="eastAsia" w:ascii="宋体" w:hAnsi="宋体"/>
                <w:b/>
                <w:lang w:val="en-US" w:eastAsia="zh-CN"/>
              </w:rPr>
              <w:t>国际</w:t>
            </w:r>
            <w:r>
              <w:rPr>
                <w:rFonts w:hint="eastAsia" w:ascii="宋体" w:hAnsi="宋体"/>
                <w:b/>
              </w:rPr>
              <w:t xml:space="preserve">；□ </w:t>
            </w:r>
            <w:r>
              <w:rPr>
                <w:rFonts w:hint="eastAsia" w:ascii="宋体" w:hAnsi="宋体"/>
                <w:b/>
                <w:lang w:val="en-US" w:eastAsia="zh-CN"/>
              </w:rPr>
              <w:t>国家</w:t>
            </w:r>
            <w:r>
              <w:rPr>
                <w:rFonts w:hint="eastAsia" w:ascii="宋体" w:hAnsi="宋体"/>
                <w:b/>
              </w:rPr>
              <w:t xml:space="preserve">；□ </w:t>
            </w:r>
            <w:r>
              <w:rPr>
                <w:rFonts w:hint="eastAsia" w:ascii="宋体" w:hAnsi="宋体"/>
                <w:b/>
                <w:lang w:val="en-US" w:eastAsia="zh-CN"/>
              </w:rPr>
              <w:t>省部</w:t>
            </w:r>
            <w:r>
              <w:rPr>
                <w:rFonts w:hint="eastAsia" w:ascii="宋体" w:hAnsi="宋体"/>
                <w:b/>
              </w:rPr>
              <w:t xml:space="preserve">；□ </w:t>
            </w:r>
            <w:r>
              <w:rPr>
                <w:rFonts w:hint="eastAsia" w:ascii="宋体" w:hAnsi="宋体"/>
                <w:b/>
                <w:lang w:val="en-US" w:eastAsia="zh-CN"/>
              </w:rPr>
              <w:t>其他   （可多选）</w:t>
            </w:r>
          </w:p>
        </w:tc>
      </w:tr>
      <w:tr w14:paraId="51BD3E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9" w:hRule="atLeast"/>
          <w:jc w:val="center"/>
        </w:trPr>
        <w:tc>
          <w:tcPr>
            <w:tcW w:w="1268" w:type="dxa"/>
            <w:vAlign w:val="center"/>
          </w:tcPr>
          <w:p w14:paraId="2FA2D3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主要工作</w:t>
            </w:r>
          </w:p>
          <w:p w14:paraId="7A8718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经历</w:t>
            </w:r>
          </w:p>
        </w:tc>
        <w:tc>
          <w:tcPr>
            <w:tcW w:w="8372" w:type="dxa"/>
            <w:gridSpan w:val="7"/>
            <w:vAlign w:val="center"/>
          </w:tcPr>
          <w:p w14:paraId="533727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  <w:p w14:paraId="038457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  <w:p w14:paraId="2C190C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  <w:p w14:paraId="62A3ED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ascii="宋体" w:hAnsi="宋体"/>
                <w:b/>
              </w:rPr>
              <w:t xml:space="preserve"> </w:t>
            </w:r>
          </w:p>
        </w:tc>
      </w:tr>
      <w:tr w14:paraId="3664DC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8" w:hRule="atLeast"/>
          <w:jc w:val="center"/>
        </w:trPr>
        <w:tc>
          <w:tcPr>
            <w:tcW w:w="1268" w:type="dxa"/>
            <w:vAlign w:val="center"/>
          </w:tcPr>
          <w:p w14:paraId="49B476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从事标准化</w:t>
            </w:r>
            <w:r>
              <w:rPr>
                <w:rFonts w:hint="eastAsia" w:ascii="宋体" w:hAnsi="宋体"/>
                <w:b/>
              </w:rPr>
              <w:t>工作</w:t>
            </w:r>
          </w:p>
          <w:p w14:paraId="448B16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经历</w:t>
            </w:r>
          </w:p>
        </w:tc>
        <w:tc>
          <w:tcPr>
            <w:tcW w:w="8372" w:type="dxa"/>
            <w:gridSpan w:val="7"/>
            <w:vAlign w:val="center"/>
          </w:tcPr>
          <w:p w14:paraId="290C92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lang w:val="en-US" w:eastAsia="zh-CN"/>
              </w:rPr>
            </w:pPr>
          </w:p>
        </w:tc>
      </w:tr>
      <w:tr w14:paraId="61FDCA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68" w:type="dxa"/>
            <w:vAlign w:val="center"/>
          </w:tcPr>
          <w:p w14:paraId="44FB36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学术成果与荣誉</w:t>
            </w:r>
          </w:p>
        </w:tc>
        <w:tc>
          <w:tcPr>
            <w:tcW w:w="8372" w:type="dxa"/>
            <w:gridSpan w:val="7"/>
            <w:vAlign w:val="center"/>
          </w:tcPr>
          <w:p w14:paraId="7066A6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lang w:val="en-US" w:eastAsia="zh-CN"/>
              </w:rPr>
            </w:pPr>
          </w:p>
        </w:tc>
      </w:tr>
      <w:tr w14:paraId="73A70A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  <w:jc w:val="center"/>
        </w:trPr>
        <w:tc>
          <w:tcPr>
            <w:tcW w:w="1268" w:type="dxa"/>
            <w:vAlign w:val="center"/>
          </w:tcPr>
          <w:p w14:paraId="4940A5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个人承诺</w:t>
            </w:r>
          </w:p>
        </w:tc>
        <w:tc>
          <w:tcPr>
            <w:tcW w:w="8372" w:type="dxa"/>
            <w:gridSpan w:val="7"/>
            <w:vAlign w:val="center"/>
          </w:tcPr>
          <w:p w14:paraId="43CA68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以上申报材料真实、有效；</w:t>
            </w:r>
          </w:p>
          <w:p w14:paraId="3D2919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服从标准编写过程保密及知识产权规定，承担编写责任；</w:t>
            </w:r>
          </w:p>
          <w:p w14:paraId="14D2AF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承担标准编写过程中差旅费等相关费用，年度参加现场活动比例不少于50%。</w:t>
            </w:r>
          </w:p>
          <w:p w14:paraId="2124E5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申请</w:t>
            </w:r>
            <w:r>
              <w:rPr>
                <w:rFonts w:hint="eastAsia" w:ascii="宋体" w:hAnsi="宋体"/>
                <w:b/>
                <w:bCs/>
              </w:rPr>
              <w:t>人签字</w:t>
            </w:r>
            <w:r>
              <w:rPr>
                <w:rFonts w:hint="eastAsia" w:ascii="宋体" w:hAnsi="宋体"/>
                <w:b/>
              </w:rPr>
              <w:t>：</w:t>
            </w:r>
            <w:r>
              <w:rPr>
                <w:rFonts w:ascii="宋体" w:hAnsi="宋体"/>
                <w:b/>
              </w:rPr>
              <w:t xml:space="preserve">    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/>
              </w:rPr>
              <w:t xml:space="preserve">日期： </w:t>
            </w:r>
          </w:p>
        </w:tc>
      </w:tr>
      <w:tr w14:paraId="130000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1268" w:type="dxa"/>
            <w:vAlign w:val="center"/>
          </w:tcPr>
          <w:p w14:paraId="3B6FBD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标</w:t>
            </w:r>
            <w:r>
              <w:rPr>
                <w:rFonts w:hint="eastAsia" w:ascii="宋体" w:hAnsi="宋体"/>
                <w:b/>
                <w:lang w:eastAsia="zh-Hans"/>
              </w:rPr>
              <w:t>委</w:t>
            </w:r>
            <w:r>
              <w:rPr>
                <w:rFonts w:hint="eastAsia" w:ascii="宋体" w:hAnsi="宋体"/>
                <w:b/>
                <w:lang w:val="en-US" w:eastAsia="zh-CN"/>
              </w:rPr>
              <w:t>会</w:t>
            </w:r>
          </w:p>
          <w:p w14:paraId="6C2163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意见</w:t>
            </w:r>
          </w:p>
        </w:tc>
        <w:tc>
          <w:tcPr>
            <w:tcW w:w="8372" w:type="dxa"/>
            <w:gridSpan w:val="7"/>
            <w:vAlign w:val="center"/>
          </w:tcPr>
          <w:p w14:paraId="7A61CF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/>
                <w:b/>
              </w:rPr>
            </w:pPr>
          </w:p>
          <w:p w14:paraId="23268C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/>
                <w:b/>
              </w:rPr>
            </w:pPr>
          </w:p>
          <w:p w14:paraId="115FC9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b/>
              </w:rPr>
              <w:t xml:space="preserve">负责人签字： 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         </w:t>
            </w:r>
            <w:r>
              <w:rPr>
                <w:rFonts w:ascii="宋体" w:hAnsi="宋体"/>
                <w:b/>
              </w:rPr>
              <w:t xml:space="preserve">  </w:t>
            </w:r>
            <w:r>
              <w:rPr>
                <w:rFonts w:hint="eastAsia" w:ascii="宋体" w:hAnsi="宋体"/>
                <w:b/>
              </w:rPr>
              <w:t xml:space="preserve">日期： </w:t>
            </w:r>
            <w:r>
              <w:rPr>
                <w:rFonts w:ascii="宋体" w:hAnsi="宋体"/>
                <w:b/>
              </w:rPr>
              <w:t xml:space="preserve">               </w:t>
            </w:r>
          </w:p>
        </w:tc>
      </w:tr>
      <w:tr w14:paraId="0CBBAF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  <w:jc w:val="center"/>
        </w:trPr>
        <w:tc>
          <w:tcPr>
            <w:tcW w:w="1268" w:type="dxa"/>
            <w:vAlign w:val="center"/>
          </w:tcPr>
          <w:p w14:paraId="342F9A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lang w:eastAsia="zh-Hans"/>
              </w:rPr>
              <w:t>协会</w:t>
            </w:r>
            <w:r>
              <w:rPr>
                <w:rFonts w:hint="eastAsia" w:ascii="宋体" w:hAnsi="宋体"/>
                <w:b/>
              </w:rPr>
              <w:t>意见</w:t>
            </w:r>
          </w:p>
        </w:tc>
        <w:tc>
          <w:tcPr>
            <w:tcW w:w="8372" w:type="dxa"/>
            <w:gridSpan w:val="7"/>
            <w:vAlign w:val="center"/>
          </w:tcPr>
          <w:p w14:paraId="272859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8"/>
              <w:jc w:val="left"/>
              <w:textAlignment w:val="auto"/>
              <w:rPr>
                <w:rFonts w:ascii="宋体" w:hAnsi="宋体"/>
                <w:b/>
              </w:rPr>
            </w:pPr>
          </w:p>
          <w:p w14:paraId="09478F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b/>
              </w:rPr>
              <w:t xml:space="preserve">负责人签字： 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         </w:t>
            </w:r>
            <w:r>
              <w:rPr>
                <w:rFonts w:ascii="宋体" w:hAnsi="宋体"/>
                <w:b/>
              </w:rPr>
              <w:t xml:space="preserve">  </w:t>
            </w:r>
            <w:r>
              <w:rPr>
                <w:rFonts w:hint="eastAsia" w:ascii="宋体" w:hAnsi="宋体"/>
                <w:b/>
              </w:rPr>
              <w:t xml:space="preserve">日期： </w:t>
            </w:r>
            <w:r>
              <w:rPr>
                <w:rFonts w:ascii="宋体" w:hAnsi="宋体"/>
                <w:b/>
              </w:rPr>
              <w:t xml:space="preserve">                 </w:t>
            </w:r>
          </w:p>
        </w:tc>
      </w:tr>
    </w:tbl>
    <w:p w14:paraId="3FA204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宋体" w:hAnsi="宋体"/>
        </w:rPr>
        <w:t>说明：</w:t>
      </w:r>
      <w:r>
        <w:rPr>
          <w:rFonts w:hint="eastAsia" w:ascii="宋体" w:hAnsi="宋体"/>
          <w:lang w:val="en-US" w:eastAsia="zh-CN"/>
        </w:rPr>
        <w:t>1、</w:t>
      </w:r>
      <w:r>
        <w:rPr>
          <w:rFonts w:hint="eastAsia" w:ascii="宋体" w:hAnsi="宋体"/>
        </w:rPr>
        <w:t>以上各项填写时均可加页</w:t>
      </w:r>
      <w:r>
        <w:rPr>
          <w:rFonts w:hint="eastAsia" w:ascii="宋体" w:hAnsi="宋体"/>
          <w:lang w:eastAsia="zh-Hans"/>
        </w:rPr>
        <w:t>；</w:t>
      </w:r>
      <w:r>
        <w:rPr>
          <w:rFonts w:hint="eastAsia" w:ascii="宋体" w:hAnsi="宋体"/>
        </w:rPr>
        <w:t>2、本申请表需附加申请人</w:t>
      </w:r>
      <w:r>
        <w:rPr>
          <w:rFonts w:ascii="宋体" w:hAnsi="宋体"/>
        </w:rPr>
        <w:t>身份证、职称证书、毕业证书</w:t>
      </w:r>
      <w:r>
        <w:rPr>
          <w:rFonts w:hint="eastAsia" w:ascii="宋体" w:hAnsi="宋体"/>
          <w:lang w:eastAsia="zh-CN"/>
        </w:rPr>
        <w:t>、</w:t>
      </w:r>
      <w:r>
        <w:rPr>
          <w:rFonts w:hint="eastAsia" w:ascii="宋体" w:hAnsi="宋体"/>
          <w:lang w:val="en-US" w:eastAsia="zh-CN"/>
        </w:rPr>
        <w:t>标准化委员会证书</w:t>
      </w:r>
      <w:r>
        <w:rPr>
          <w:rFonts w:ascii="宋体" w:hAnsi="宋体"/>
        </w:rPr>
        <w:t>等</w:t>
      </w:r>
      <w:r>
        <w:rPr>
          <w:rFonts w:hint="eastAsia" w:ascii="宋体" w:hAnsi="宋体"/>
          <w:lang w:eastAsia="zh-CN"/>
        </w:rPr>
        <w:t>。</w:t>
      </w:r>
      <w:r>
        <w:rPr>
          <w:rFonts w:hint="eastAsia" w:ascii="宋体" w:hAnsi="宋体"/>
          <w:lang w:val="en-US" w:eastAsia="zh-CN"/>
        </w:rPr>
        <w:t>3、申请表发邮箱：</w:t>
      </w:r>
      <w:r>
        <w:rPr>
          <w:rStyle w:val="24"/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lang w:val="en-US" w:eastAsia="zh-Hans"/>
        </w:rPr>
        <w:t>jsgt003@126.com</w:t>
      </w:r>
      <w:r>
        <w:rPr>
          <w:rStyle w:val="24"/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</w:rPr>
        <w:t>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WZT-E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" w:fontKey="{0EA7C76D-49BC-4D92-BD8A-E053D3FDBB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EF61F79-E146-459A-AD4B-40D91EA7A65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FE7CD">
    <w:pPr>
      <w:pStyle w:val="11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54513">
                          <w:pPr>
                            <w:pStyle w:val="11"/>
                            <w:jc w:val="center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54513">
                    <w:pPr>
                      <w:pStyle w:val="11"/>
                      <w:jc w:val="center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F58A7F3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C21D9">
    <w:pPr>
      <w:spacing w:line="14" w:lineRule="auto"/>
      <w:rPr>
        <w:sz w:val="20"/>
        <w:szCs w:val="20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ABCAD"/>
    <w:multiLevelType w:val="singleLevel"/>
    <w:tmpl w:val="8BDABCA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E895A51"/>
    <w:multiLevelType w:val="singleLevel"/>
    <w:tmpl w:val="AE895A51"/>
    <w:lvl w:ilvl="0" w:tentative="0">
      <w:start w:val="1"/>
      <w:numFmt w:val="bullet"/>
      <w:pStyle w:val="8"/>
      <w:lvlText w:val=""/>
      <w:lvlJc w:val="left"/>
      <w:pPr>
        <w:tabs>
          <w:tab w:val="left" w:pos="2040"/>
        </w:tabs>
        <w:ind w:left="2040" w:hanging="360"/>
      </w:pPr>
      <w:rPr>
        <w:rFonts w:hint="default" w:ascii="GWZT-EN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82"/>
  <w:drawingGridVerticalSpacing w:val="29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lMDMzMTlmOGRkYzBkMjMzOGQyNjIxMDg3ZmEyZTIifQ=="/>
  </w:docVars>
  <w:rsids>
    <w:rsidRoot w:val="136B7DD8"/>
    <w:rsid w:val="00005821"/>
    <w:rsid w:val="000138F2"/>
    <w:rsid w:val="00021CD7"/>
    <w:rsid w:val="000414BF"/>
    <w:rsid w:val="00041F11"/>
    <w:rsid w:val="00085561"/>
    <w:rsid w:val="00090E2B"/>
    <w:rsid w:val="000939F1"/>
    <w:rsid w:val="000A0F6F"/>
    <w:rsid w:val="000E1399"/>
    <w:rsid w:val="000E27F1"/>
    <w:rsid w:val="000E409F"/>
    <w:rsid w:val="000E5416"/>
    <w:rsid w:val="000F35F3"/>
    <w:rsid w:val="00100F81"/>
    <w:rsid w:val="001118F7"/>
    <w:rsid w:val="00125B21"/>
    <w:rsid w:val="001344E3"/>
    <w:rsid w:val="00152FD8"/>
    <w:rsid w:val="001610A0"/>
    <w:rsid w:val="001833EB"/>
    <w:rsid w:val="001B2C17"/>
    <w:rsid w:val="001C52A1"/>
    <w:rsid w:val="00254741"/>
    <w:rsid w:val="002732E4"/>
    <w:rsid w:val="00275904"/>
    <w:rsid w:val="00295C06"/>
    <w:rsid w:val="00296C5E"/>
    <w:rsid w:val="002B5728"/>
    <w:rsid w:val="002B5F8D"/>
    <w:rsid w:val="002E0BCC"/>
    <w:rsid w:val="002F1D26"/>
    <w:rsid w:val="00303B33"/>
    <w:rsid w:val="00306EF5"/>
    <w:rsid w:val="00310E4E"/>
    <w:rsid w:val="00316242"/>
    <w:rsid w:val="00321F6F"/>
    <w:rsid w:val="00322635"/>
    <w:rsid w:val="003479A1"/>
    <w:rsid w:val="00350613"/>
    <w:rsid w:val="00384E38"/>
    <w:rsid w:val="00395A19"/>
    <w:rsid w:val="003B46E4"/>
    <w:rsid w:val="003C1EAC"/>
    <w:rsid w:val="00404167"/>
    <w:rsid w:val="00435C51"/>
    <w:rsid w:val="004442B5"/>
    <w:rsid w:val="004469FA"/>
    <w:rsid w:val="004658E2"/>
    <w:rsid w:val="00465F0C"/>
    <w:rsid w:val="00475782"/>
    <w:rsid w:val="00482957"/>
    <w:rsid w:val="004841C0"/>
    <w:rsid w:val="004B5B51"/>
    <w:rsid w:val="004E468A"/>
    <w:rsid w:val="005067D4"/>
    <w:rsid w:val="00510E40"/>
    <w:rsid w:val="00511C17"/>
    <w:rsid w:val="00527EBE"/>
    <w:rsid w:val="005449D9"/>
    <w:rsid w:val="00566577"/>
    <w:rsid w:val="00571AA5"/>
    <w:rsid w:val="00571F0B"/>
    <w:rsid w:val="005A4970"/>
    <w:rsid w:val="005A6E96"/>
    <w:rsid w:val="005B1D75"/>
    <w:rsid w:val="005F5836"/>
    <w:rsid w:val="00633BF1"/>
    <w:rsid w:val="006351AD"/>
    <w:rsid w:val="006371D8"/>
    <w:rsid w:val="0064242E"/>
    <w:rsid w:val="006469AC"/>
    <w:rsid w:val="00650B59"/>
    <w:rsid w:val="006575C8"/>
    <w:rsid w:val="006663B2"/>
    <w:rsid w:val="006A2462"/>
    <w:rsid w:val="006A4808"/>
    <w:rsid w:val="006D06A9"/>
    <w:rsid w:val="006E0495"/>
    <w:rsid w:val="006F0D30"/>
    <w:rsid w:val="006F4FA8"/>
    <w:rsid w:val="00701A0C"/>
    <w:rsid w:val="00714283"/>
    <w:rsid w:val="0072741B"/>
    <w:rsid w:val="00757649"/>
    <w:rsid w:val="0077530E"/>
    <w:rsid w:val="007757AE"/>
    <w:rsid w:val="007A7B5E"/>
    <w:rsid w:val="007B3175"/>
    <w:rsid w:val="007E52FD"/>
    <w:rsid w:val="00805A2C"/>
    <w:rsid w:val="008170D2"/>
    <w:rsid w:val="00825653"/>
    <w:rsid w:val="00832C5F"/>
    <w:rsid w:val="008333A5"/>
    <w:rsid w:val="00855C78"/>
    <w:rsid w:val="008739F7"/>
    <w:rsid w:val="0088624A"/>
    <w:rsid w:val="008A0E1D"/>
    <w:rsid w:val="008C1B62"/>
    <w:rsid w:val="008D4A23"/>
    <w:rsid w:val="008E101D"/>
    <w:rsid w:val="008F49EA"/>
    <w:rsid w:val="009244AA"/>
    <w:rsid w:val="00927FB1"/>
    <w:rsid w:val="00932F55"/>
    <w:rsid w:val="0094441A"/>
    <w:rsid w:val="009845BC"/>
    <w:rsid w:val="009D0A1A"/>
    <w:rsid w:val="009F298D"/>
    <w:rsid w:val="00A07B5B"/>
    <w:rsid w:val="00A24481"/>
    <w:rsid w:val="00A329DA"/>
    <w:rsid w:val="00A4205B"/>
    <w:rsid w:val="00A55F78"/>
    <w:rsid w:val="00A65294"/>
    <w:rsid w:val="00A65E0F"/>
    <w:rsid w:val="00A67423"/>
    <w:rsid w:val="00A8113D"/>
    <w:rsid w:val="00AB01C4"/>
    <w:rsid w:val="00AC57EA"/>
    <w:rsid w:val="00AC6425"/>
    <w:rsid w:val="00AD29E9"/>
    <w:rsid w:val="00B446AF"/>
    <w:rsid w:val="00B45D84"/>
    <w:rsid w:val="00B469D9"/>
    <w:rsid w:val="00B502DE"/>
    <w:rsid w:val="00B653BD"/>
    <w:rsid w:val="00B66309"/>
    <w:rsid w:val="00B83D28"/>
    <w:rsid w:val="00B961AE"/>
    <w:rsid w:val="00BB282E"/>
    <w:rsid w:val="00BE36F7"/>
    <w:rsid w:val="00C01CEB"/>
    <w:rsid w:val="00C31F55"/>
    <w:rsid w:val="00C4161A"/>
    <w:rsid w:val="00C51AF1"/>
    <w:rsid w:val="00C54397"/>
    <w:rsid w:val="00C70351"/>
    <w:rsid w:val="00C720BF"/>
    <w:rsid w:val="00C741CD"/>
    <w:rsid w:val="00C93126"/>
    <w:rsid w:val="00CA19EC"/>
    <w:rsid w:val="00CB58B4"/>
    <w:rsid w:val="00D10DD4"/>
    <w:rsid w:val="00D20C95"/>
    <w:rsid w:val="00D304A5"/>
    <w:rsid w:val="00D402F6"/>
    <w:rsid w:val="00D53FEF"/>
    <w:rsid w:val="00D63763"/>
    <w:rsid w:val="00D63B8B"/>
    <w:rsid w:val="00D77CE8"/>
    <w:rsid w:val="00D928C9"/>
    <w:rsid w:val="00DA04C9"/>
    <w:rsid w:val="00DA11B9"/>
    <w:rsid w:val="00DA1F0D"/>
    <w:rsid w:val="00DB1D88"/>
    <w:rsid w:val="00DB3649"/>
    <w:rsid w:val="00DC2BE8"/>
    <w:rsid w:val="00DC317A"/>
    <w:rsid w:val="00DD51B2"/>
    <w:rsid w:val="00DF7FE3"/>
    <w:rsid w:val="00E05CF7"/>
    <w:rsid w:val="00E10756"/>
    <w:rsid w:val="00E15305"/>
    <w:rsid w:val="00E4155A"/>
    <w:rsid w:val="00E4157A"/>
    <w:rsid w:val="00E54319"/>
    <w:rsid w:val="00E6333F"/>
    <w:rsid w:val="00E846D8"/>
    <w:rsid w:val="00ED0AF6"/>
    <w:rsid w:val="00EE0B5B"/>
    <w:rsid w:val="00F03021"/>
    <w:rsid w:val="00F247E3"/>
    <w:rsid w:val="00F449C6"/>
    <w:rsid w:val="00F72347"/>
    <w:rsid w:val="00FC7538"/>
    <w:rsid w:val="00FD27D7"/>
    <w:rsid w:val="00FD74D0"/>
    <w:rsid w:val="00FD76D9"/>
    <w:rsid w:val="01172A03"/>
    <w:rsid w:val="019D338D"/>
    <w:rsid w:val="01C04EC5"/>
    <w:rsid w:val="0220089F"/>
    <w:rsid w:val="0231211C"/>
    <w:rsid w:val="02CD47F1"/>
    <w:rsid w:val="0320170E"/>
    <w:rsid w:val="032E6B41"/>
    <w:rsid w:val="03E94450"/>
    <w:rsid w:val="04387367"/>
    <w:rsid w:val="0452662C"/>
    <w:rsid w:val="047E6FA9"/>
    <w:rsid w:val="050D4849"/>
    <w:rsid w:val="05D215EF"/>
    <w:rsid w:val="066A7FA7"/>
    <w:rsid w:val="06A23326"/>
    <w:rsid w:val="06C50846"/>
    <w:rsid w:val="06EC0B21"/>
    <w:rsid w:val="07DC1E6A"/>
    <w:rsid w:val="08763B45"/>
    <w:rsid w:val="08B9254E"/>
    <w:rsid w:val="08BF54E1"/>
    <w:rsid w:val="090B4891"/>
    <w:rsid w:val="0A153A2F"/>
    <w:rsid w:val="0AA8180C"/>
    <w:rsid w:val="0BFD5D24"/>
    <w:rsid w:val="0C157C39"/>
    <w:rsid w:val="0CBA2150"/>
    <w:rsid w:val="0CD45E4E"/>
    <w:rsid w:val="0D807BE6"/>
    <w:rsid w:val="0DED5218"/>
    <w:rsid w:val="0E2901F6"/>
    <w:rsid w:val="0E2A4663"/>
    <w:rsid w:val="0EC1539D"/>
    <w:rsid w:val="0EF835F7"/>
    <w:rsid w:val="0F772126"/>
    <w:rsid w:val="10233173"/>
    <w:rsid w:val="103C5FE2"/>
    <w:rsid w:val="112137C2"/>
    <w:rsid w:val="1184501F"/>
    <w:rsid w:val="118956C9"/>
    <w:rsid w:val="1296770E"/>
    <w:rsid w:val="129C720C"/>
    <w:rsid w:val="12CC7AF2"/>
    <w:rsid w:val="12D82784"/>
    <w:rsid w:val="136B7DD8"/>
    <w:rsid w:val="13857FFC"/>
    <w:rsid w:val="140454C1"/>
    <w:rsid w:val="148C7957"/>
    <w:rsid w:val="15BE39F3"/>
    <w:rsid w:val="15F172D5"/>
    <w:rsid w:val="1607205C"/>
    <w:rsid w:val="160F625E"/>
    <w:rsid w:val="16765129"/>
    <w:rsid w:val="16EB446E"/>
    <w:rsid w:val="172660ED"/>
    <w:rsid w:val="17742744"/>
    <w:rsid w:val="1776627E"/>
    <w:rsid w:val="18052746"/>
    <w:rsid w:val="18F45AB9"/>
    <w:rsid w:val="19F034BA"/>
    <w:rsid w:val="1A365B00"/>
    <w:rsid w:val="1A7526C2"/>
    <w:rsid w:val="1AD36DD7"/>
    <w:rsid w:val="1B985AB3"/>
    <w:rsid w:val="1C04065B"/>
    <w:rsid w:val="1C7954F3"/>
    <w:rsid w:val="1C853A5D"/>
    <w:rsid w:val="1CC65CB4"/>
    <w:rsid w:val="1D3F6E86"/>
    <w:rsid w:val="1D5A2B17"/>
    <w:rsid w:val="1D6E489F"/>
    <w:rsid w:val="1D7D5371"/>
    <w:rsid w:val="1E2639B7"/>
    <w:rsid w:val="1F3D5A28"/>
    <w:rsid w:val="1F670AE9"/>
    <w:rsid w:val="1F741C7D"/>
    <w:rsid w:val="203E040C"/>
    <w:rsid w:val="20C52E58"/>
    <w:rsid w:val="21380891"/>
    <w:rsid w:val="2197698F"/>
    <w:rsid w:val="22F67083"/>
    <w:rsid w:val="230C592B"/>
    <w:rsid w:val="231F14EA"/>
    <w:rsid w:val="23801DD6"/>
    <w:rsid w:val="238F04F9"/>
    <w:rsid w:val="23A23D70"/>
    <w:rsid w:val="23C26B9F"/>
    <w:rsid w:val="23F656CB"/>
    <w:rsid w:val="247D3879"/>
    <w:rsid w:val="24BE0FCD"/>
    <w:rsid w:val="25891CDD"/>
    <w:rsid w:val="258D7617"/>
    <w:rsid w:val="259279F8"/>
    <w:rsid w:val="259D3A42"/>
    <w:rsid w:val="263907AA"/>
    <w:rsid w:val="2646499B"/>
    <w:rsid w:val="273F0959"/>
    <w:rsid w:val="275A05DC"/>
    <w:rsid w:val="286A3D49"/>
    <w:rsid w:val="288737BA"/>
    <w:rsid w:val="288E0F4E"/>
    <w:rsid w:val="28B409B4"/>
    <w:rsid w:val="28D17B6C"/>
    <w:rsid w:val="29EE6148"/>
    <w:rsid w:val="2A9767DF"/>
    <w:rsid w:val="2B65399E"/>
    <w:rsid w:val="2B6B3403"/>
    <w:rsid w:val="2B8018FB"/>
    <w:rsid w:val="2BCC0E78"/>
    <w:rsid w:val="2CCB451E"/>
    <w:rsid w:val="2CDD32BC"/>
    <w:rsid w:val="2CEC3A32"/>
    <w:rsid w:val="2CEF290D"/>
    <w:rsid w:val="2D13603A"/>
    <w:rsid w:val="2DAD11E4"/>
    <w:rsid w:val="2E057450"/>
    <w:rsid w:val="2E8A1A5F"/>
    <w:rsid w:val="2F3F5FBB"/>
    <w:rsid w:val="2F4B2CCD"/>
    <w:rsid w:val="2F906DDD"/>
    <w:rsid w:val="2FF40230"/>
    <w:rsid w:val="309D61D2"/>
    <w:rsid w:val="30B4361E"/>
    <w:rsid w:val="31C832A0"/>
    <w:rsid w:val="32BF68D3"/>
    <w:rsid w:val="333702C6"/>
    <w:rsid w:val="33482E78"/>
    <w:rsid w:val="33597999"/>
    <w:rsid w:val="33C01581"/>
    <w:rsid w:val="33EE65CA"/>
    <w:rsid w:val="33F36A6C"/>
    <w:rsid w:val="33F93D3C"/>
    <w:rsid w:val="34265C39"/>
    <w:rsid w:val="34C373FA"/>
    <w:rsid w:val="353C688C"/>
    <w:rsid w:val="35BD7259"/>
    <w:rsid w:val="36401AD9"/>
    <w:rsid w:val="364E2639"/>
    <w:rsid w:val="36760599"/>
    <w:rsid w:val="36C02F17"/>
    <w:rsid w:val="36D37494"/>
    <w:rsid w:val="37F47437"/>
    <w:rsid w:val="381B6C81"/>
    <w:rsid w:val="383F026F"/>
    <w:rsid w:val="38CB2037"/>
    <w:rsid w:val="38EC1EC8"/>
    <w:rsid w:val="3A1F40FB"/>
    <w:rsid w:val="3A607F89"/>
    <w:rsid w:val="3A8B7E8B"/>
    <w:rsid w:val="3A8E6E7A"/>
    <w:rsid w:val="3AF37FF2"/>
    <w:rsid w:val="3BA36E7D"/>
    <w:rsid w:val="3C210CFB"/>
    <w:rsid w:val="3C7C3A87"/>
    <w:rsid w:val="3C901722"/>
    <w:rsid w:val="3C915461"/>
    <w:rsid w:val="3CC83159"/>
    <w:rsid w:val="3CD7578A"/>
    <w:rsid w:val="3D076010"/>
    <w:rsid w:val="3D2F4655"/>
    <w:rsid w:val="3D4C315F"/>
    <w:rsid w:val="3DB118B3"/>
    <w:rsid w:val="3DC64863"/>
    <w:rsid w:val="3DE33E07"/>
    <w:rsid w:val="3E0C56CD"/>
    <w:rsid w:val="3E27645B"/>
    <w:rsid w:val="3E55633E"/>
    <w:rsid w:val="3E9E5F37"/>
    <w:rsid w:val="3F9D4EC2"/>
    <w:rsid w:val="3FB47094"/>
    <w:rsid w:val="40253D61"/>
    <w:rsid w:val="40B6451D"/>
    <w:rsid w:val="40F23B27"/>
    <w:rsid w:val="4121121B"/>
    <w:rsid w:val="41457248"/>
    <w:rsid w:val="4176587B"/>
    <w:rsid w:val="41A8316B"/>
    <w:rsid w:val="41E413D9"/>
    <w:rsid w:val="42A46487"/>
    <w:rsid w:val="42B65413"/>
    <w:rsid w:val="43667B68"/>
    <w:rsid w:val="445F5DBB"/>
    <w:rsid w:val="44692B43"/>
    <w:rsid w:val="44A76D25"/>
    <w:rsid w:val="451477F3"/>
    <w:rsid w:val="451769F6"/>
    <w:rsid w:val="45B62D16"/>
    <w:rsid w:val="46A23B96"/>
    <w:rsid w:val="46F8118B"/>
    <w:rsid w:val="46FE7CA1"/>
    <w:rsid w:val="47925F0D"/>
    <w:rsid w:val="47E4775A"/>
    <w:rsid w:val="4859752F"/>
    <w:rsid w:val="48F97C40"/>
    <w:rsid w:val="49052E4C"/>
    <w:rsid w:val="49FD21FE"/>
    <w:rsid w:val="4A253068"/>
    <w:rsid w:val="4A9E7071"/>
    <w:rsid w:val="4B13406B"/>
    <w:rsid w:val="4BA12E11"/>
    <w:rsid w:val="4BE25C23"/>
    <w:rsid w:val="4C2B3558"/>
    <w:rsid w:val="4C646D3F"/>
    <w:rsid w:val="4D6D3917"/>
    <w:rsid w:val="4D7F6F33"/>
    <w:rsid w:val="4D8B17F1"/>
    <w:rsid w:val="4E092C08"/>
    <w:rsid w:val="4EC07803"/>
    <w:rsid w:val="4ED82029"/>
    <w:rsid w:val="4F630850"/>
    <w:rsid w:val="4F822D0B"/>
    <w:rsid w:val="5011767E"/>
    <w:rsid w:val="50B96C00"/>
    <w:rsid w:val="520E0886"/>
    <w:rsid w:val="52B74B8F"/>
    <w:rsid w:val="52BE307E"/>
    <w:rsid w:val="52C2203A"/>
    <w:rsid w:val="531C131F"/>
    <w:rsid w:val="532145E9"/>
    <w:rsid w:val="535C0F98"/>
    <w:rsid w:val="536D68F9"/>
    <w:rsid w:val="538A6632"/>
    <w:rsid w:val="53AA14BE"/>
    <w:rsid w:val="5447744A"/>
    <w:rsid w:val="549959A7"/>
    <w:rsid w:val="54AA6743"/>
    <w:rsid w:val="54E029C8"/>
    <w:rsid w:val="54F9581D"/>
    <w:rsid w:val="551838BB"/>
    <w:rsid w:val="5581745C"/>
    <w:rsid w:val="560321DE"/>
    <w:rsid w:val="56A82E60"/>
    <w:rsid w:val="56E50F75"/>
    <w:rsid w:val="57732216"/>
    <w:rsid w:val="57B22C43"/>
    <w:rsid w:val="59280D16"/>
    <w:rsid w:val="59694266"/>
    <w:rsid w:val="5989323E"/>
    <w:rsid w:val="59D04B1B"/>
    <w:rsid w:val="5A1D5B0A"/>
    <w:rsid w:val="5B19474B"/>
    <w:rsid w:val="5B6B022D"/>
    <w:rsid w:val="5B717301"/>
    <w:rsid w:val="5CF558C7"/>
    <w:rsid w:val="5D1452E6"/>
    <w:rsid w:val="5D78172D"/>
    <w:rsid w:val="5E052FF9"/>
    <w:rsid w:val="5E260803"/>
    <w:rsid w:val="5E573718"/>
    <w:rsid w:val="5EAB1227"/>
    <w:rsid w:val="5EC40FA3"/>
    <w:rsid w:val="5F0B6879"/>
    <w:rsid w:val="5F0C62CA"/>
    <w:rsid w:val="5F103E8F"/>
    <w:rsid w:val="5FF52D97"/>
    <w:rsid w:val="608C14BE"/>
    <w:rsid w:val="609500F0"/>
    <w:rsid w:val="60C25947"/>
    <w:rsid w:val="60D55390"/>
    <w:rsid w:val="60F13143"/>
    <w:rsid w:val="619E5E3C"/>
    <w:rsid w:val="61BD1906"/>
    <w:rsid w:val="61F23D20"/>
    <w:rsid w:val="62133738"/>
    <w:rsid w:val="62261660"/>
    <w:rsid w:val="62367D31"/>
    <w:rsid w:val="623E03BE"/>
    <w:rsid w:val="637366EE"/>
    <w:rsid w:val="63824363"/>
    <w:rsid w:val="64252B91"/>
    <w:rsid w:val="6468651B"/>
    <w:rsid w:val="64965186"/>
    <w:rsid w:val="649954FA"/>
    <w:rsid w:val="64AF201A"/>
    <w:rsid w:val="64E46A43"/>
    <w:rsid w:val="65E4703F"/>
    <w:rsid w:val="65EC344D"/>
    <w:rsid w:val="66C01B91"/>
    <w:rsid w:val="67573BDE"/>
    <w:rsid w:val="676C66D3"/>
    <w:rsid w:val="677D1F72"/>
    <w:rsid w:val="67EE1459"/>
    <w:rsid w:val="68CA61A8"/>
    <w:rsid w:val="6928168E"/>
    <w:rsid w:val="693C4268"/>
    <w:rsid w:val="699E02E9"/>
    <w:rsid w:val="69AC2A06"/>
    <w:rsid w:val="69BB63C0"/>
    <w:rsid w:val="69D67BB1"/>
    <w:rsid w:val="69F96844"/>
    <w:rsid w:val="6A1D0CBE"/>
    <w:rsid w:val="6A861C19"/>
    <w:rsid w:val="6B0B2076"/>
    <w:rsid w:val="6B35664F"/>
    <w:rsid w:val="6B8A15CC"/>
    <w:rsid w:val="6BA13E9F"/>
    <w:rsid w:val="6C717DF5"/>
    <w:rsid w:val="6C9963D7"/>
    <w:rsid w:val="6CBF6AF6"/>
    <w:rsid w:val="6CD75705"/>
    <w:rsid w:val="6D534D54"/>
    <w:rsid w:val="6E3F45EF"/>
    <w:rsid w:val="6E775CD9"/>
    <w:rsid w:val="6EE57706"/>
    <w:rsid w:val="6EEF582E"/>
    <w:rsid w:val="6FEC4A88"/>
    <w:rsid w:val="700B0B6E"/>
    <w:rsid w:val="702B3A2D"/>
    <w:rsid w:val="70435819"/>
    <w:rsid w:val="70476969"/>
    <w:rsid w:val="70665A8F"/>
    <w:rsid w:val="70786371"/>
    <w:rsid w:val="72C15774"/>
    <w:rsid w:val="72C97FF2"/>
    <w:rsid w:val="72CF7676"/>
    <w:rsid w:val="72D917EC"/>
    <w:rsid w:val="72E77FB5"/>
    <w:rsid w:val="73182D0C"/>
    <w:rsid w:val="73743C73"/>
    <w:rsid w:val="73902A3A"/>
    <w:rsid w:val="746F30F8"/>
    <w:rsid w:val="749E7EAD"/>
    <w:rsid w:val="75040279"/>
    <w:rsid w:val="75120D2E"/>
    <w:rsid w:val="753366D1"/>
    <w:rsid w:val="76262FC3"/>
    <w:rsid w:val="76414103"/>
    <w:rsid w:val="76A21419"/>
    <w:rsid w:val="77556734"/>
    <w:rsid w:val="77B47EA7"/>
    <w:rsid w:val="787D1DD6"/>
    <w:rsid w:val="78B26702"/>
    <w:rsid w:val="791B3704"/>
    <w:rsid w:val="793918E2"/>
    <w:rsid w:val="7A610504"/>
    <w:rsid w:val="7AA96C98"/>
    <w:rsid w:val="7AF77BA6"/>
    <w:rsid w:val="7B6C56D3"/>
    <w:rsid w:val="7BB20FDC"/>
    <w:rsid w:val="7C30406A"/>
    <w:rsid w:val="7CE76A6F"/>
    <w:rsid w:val="7CF1220B"/>
    <w:rsid w:val="7E13749D"/>
    <w:rsid w:val="7E296F65"/>
    <w:rsid w:val="7F2B7004"/>
    <w:rsid w:val="7F3B6954"/>
    <w:rsid w:val="7F6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qFormat="1"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1"/>
      <w:sz w:val="18"/>
      <w:szCs w:val="18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  <w:szCs w:val="24"/>
    </w:rPr>
  </w:style>
  <w:style w:type="paragraph" w:styleId="3">
    <w:name w:val="heading 2"/>
    <w:basedOn w:val="1"/>
    <w:next w:val="1"/>
    <w:link w:val="28"/>
    <w:qFormat/>
    <w:uiPriority w:val="99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3"/>
    <w:basedOn w:val="1"/>
    <w:next w:val="1"/>
    <w:link w:val="29"/>
    <w:qFormat/>
    <w:uiPriority w:val="99"/>
    <w:pPr>
      <w:jc w:val="left"/>
      <w:outlineLvl w:val="2"/>
    </w:pPr>
    <w:rPr>
      <w:rFonts w:ascii="宋体" w:hAnsi="宋体"/>
      <w:b/>
      <w:kern w:val="0"/>
      <w:sz w:val="27"/>
      <w:szCs w:val="27"/>
    </w:rPr>
  </w:style>
  <w:style w:type="paragraph" w:styleId="5">
    <w:name w:val="heading 4"/>
    <w:basedOn w:val="1"/>
    <w:next w:val="1"/>
    <w:link w:val="30"/>
    <w:qFormat/>
    <w:uiPriority w:val="99"/>
    <w:pPr>
      <w:keepNext/>
      <w:keepLines/>
      <w:spacing w:before="280" w:after="290" w:line="376" w:lineRule="atLeast"/>
      <w:outlineLvl w:val="3"/>
    </w:pPr>
    <w:rPr>
      <w:rFonts w:ascii="Calibri Light" w:hAnsi="Calibri Light"/>
      <w:b/>
      <w:bCs/>
      <w:sz w:val="28"/>
      <w:szCs w:val="28"/>
    </w:rPr>
  </w:style>
  <w:style w:type="paragraph" w:styleId="6">
    <w:name w:val="heading 5"/>
    <w:basedOn w:val="1"/>
    <w:next w:val="1"/>
    <w:link w:val="31"/>
    <w:qFormat/>
    <w:uiPriority w:val="99"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character" w:default="1" w:styleId="19">
    <w:name w:val="Default Paragraph Font"/>
    <w:semiHidden/>
    <w:qFormat/>
    <w:uiPriority w:val="99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link w:val="32"/>
    <w:qFormat/>
    <w:uiPriority w:val="99"/>
    <w:pPr>
      <w:jc w:val="center"/>
    </w:pPr>
    <w:rPr>
      <w:b/>
      <w:bCs/>
      <w:sz w:val="84"/>
    </w:rPr>
  </w:style>
  <w:style w:type="paragraph" w:styleId="8">
    <w:name w:val="List Bullet 5"/>
    <w:basedOn w:val="1"/>
    <w:semiHidden/>
    <w:unhideWhenUsed/>
    <w:qFormat/>
    <w:locked/>
    <w:uiPriority w:val="99"/>
    <w:pPr>
      <w:numPr>
        <w:ilvl w:val="0"/>
        <w:numId w:val="1"/>
      </w:numPr>
    </w:pPr>
  </w:style>
  <w:style w:type="paragraph" w:styleId="9">
    <w:name w:val="toc 3"/>
    <w:basedOn w:val="1"/>
    <w:next w:val="1"/>
    <w:qFormat/>
    <w:uiPriority w:val="99"/>
    <w:pPr>
      <w:ind w:left="210"/>
      <w:jc w:val="left"/>
    </w:pPr>
    <w:rPr>
      <w:sz w:val="20"/>
    </w:rPr>
  </w:style>
  <w:style w:type="paragraph" w:styleId="10">
    <w:name w:val="Balloon Text"/>
    <w:basedOn w:val="1"/>
    <w:link w:val="33"/>
    <w:qFormat/>
    <w:uiPriority w:val="99"/>
  </w:style>
  <w:style w:type="paragraph" w:styleId="11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</w:style>
  <w:style w:type="paragraph" w:styleId="12">
    <w:name w:val="header"/>
    <w:basedOn w:val="1"/>
    <w:link w:val="3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</w:style>
  <w:style w:type="paragraph" w:styleId="13">
    <w:name w:val="toc 1"/>
    <w:basedOn w:val="1"/>
    <w:next w:val="1"/>
    <w:qFormat/>
    <w:uiPriority w:val="99"/>
    <w:pPr>
      <w:spacing w:before="36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14">
    <w:name w:val="toc 2"/>
    <w:basedOn w:val="1"/>
    <w:next w:val="1"/>
    <w:qFormat/>
    <w:uiPriority w:val="99"/>
    <w:pPr>
      <w:spacing w:before="240"/>
      <w:jc w:val="left"/>
    </w:pPr>
    <w:rPr>
      <w:b/>
      <w:bCs/>
      <w:sz w:val="20"/>
    </w:rPr>
  </w:style>
  <w:style w:type="paragraph" w:styleId="15">
    <w:name w:val="HTML Preformatted"/>
    <w:basedOn w:val="1"/>
    <w:link w:val="3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8">
    <w:name w:val="Table Grid"/>
    <w:basedOn w:val="17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99"/>
    <w:rPr>
      <w:rFonts w:cs="Times New Roman"/>
      <w:b/>
    </w:rPr>
  </w:style>
  <w:style w:type="character" w:styleId="21">
    <w:name w:val="page number"/>
    <w:basedOn w:val="19"/>
    <w:qFormat/>
    <w:locked/>
    <w:uiPriority w:val="0"/>
  </w:style>
  <w:style w:type="character" w:styleId="22">
    <w:name w:val="FollowedHyperlink"/>
    <w:basedOn w:val="19"/>
    <w:qFormat/>
    <w:uiPriority w:val="99"/>
    <w:rPr>
      <w:rFonts w:cs="Times New Roman"/>
      <w:color w:val="2D374B"/>
      <w:u w:val="none"/>
    </w:rPr>
  </w:style>
  <w:style w:type="character" w:styleId="23">
    <w:name w:val="Emphasis"/>
    <w:basedOn w:val="19"/>
    <w:qFormat/>
    <w:uiPriority w:val="99"/>
    <w:rPr>
      <w:rFonts w:cs="Times New Roman"/>
    </w:rPr>
  </w:style>
  <w:style w:type="character" w:styleId="24">
    <w:name w:val="Hyperlink"/>
    <w:basedOn w:val="19"/>
    <w:qFormat/>
    <w:uiPriority w:val="99"/>
    <w:rPr>
      <w:rFonts w:cs="Times New Roman"/>
      <w:color w:val="0000FF"/>
      <w:u w:val="single"/>
    </w:rPr>
  </w:style>
  <w:style w:type="character" w:styleId="25">
    <w:name w:val="HTML Cite"/>
    <w:basedOn w:val="19"/>
    <w:qFormat/>
    <w:uiPriority w:val="99"/>
    <w:rPr>
      <w:rFonts w:cs="Times New Roman"/>
      <w:color w:val="008000"/>
    </w:rPr>
  </w:style>
  <w:style w:type="paragraph" w:customStyle="1" w:styleId="26">
    <w:name w:val="报告正文"/>
    <w:basedOn w:val="1"/>
    <w:qFormat/>
    <w:uiPriority w:val="99"/>
    <w:pPr>
      <w:spacing w:line="500" w:lineRule="exact"/>
      <w:ind w:firstLine="560" w:firstLineChars="200"/>
    </w:pPr>
    <w:rPr>
      <w:rFonts w:ascii="宋体" w:hAnsi="宋体"/>
      <w:sz w:val="24"/>
    </w:rPr>
  </w:style>
  <w:style w:type="character" w:customStyle="1" w:styleId="27">
    <w:name w:val="Heading 1 Char"/>
    <w:basedOn w:val="19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28">
    <w:name w:val="Heading 2 Char"/>
    <w:basedOn w:val="19"/>
    <w:link w:val="3"/>
    <w:semiHidden/>
    <w:qFormat/>
    <w:locked/>
    <w:uiPriority w:val="99"/>
    <w:rPr>
      <w:rFonts w:ascii="Cambria" w:hAnsi="Cambria" w:eastAsia="宋体" w:cs="Times New Roman"/>
      <w:b/>
      <w:bCs/>
      <w:kern w:val="21"/>
      <w:sz w:val="32"/>
      <w:szCs w:val="32"/>
    </w:rPr>
  </w:style>
  <w:style w:type="character" w:customStyle="1" w:styleId="29">
    <w:name w:val="Heading 3 Char"/>
    <w:basedOn w:val="19"/>
    <w:link w:val="4"/>
    <w:qFormat/>
    <w:locked/>
    <w:uiPriority w:val="99"/>
    <w:rPr>
      <w:rFonts w:ascii="宋体" w:eastAsia="宋体" w:cs="Times New Roman"/>
      <w:b/>
      <w:sz w:val="27"/>
      <w:szCs w:val="27"/>
    </w:rPr>
  </w:style>
  <w:style w:type="character" w:customStyle="1" w:styleId="30">
    <w:name w:val="Heading 4 Char"/>
    <w:basedOn w:val="19"/>
    <w:link w:val="5"/>
    <w:semiHidden/>
    <w:qFormat/>
    <w:locked/>
    <w:uiPriority w:val="99"/>
    <w:rPr>
      <w:rFonts w:ascii="Cambria" w:hAnsi="Cambria" w:eastAsia="宋体" w:cs="Times New Roman"/>
      <w:b/>
      <w:bCs/>
      <w:kern w:val="21"/>
      <w:sz w:val="28"/>
      <w:szCs w:val="28"/>
    </w:rPr>
  </w:style>
  <w:style w:type="character" w:customStyle="1" w:styleId="31">
    <w:name w:val="Heading 5 Char"/>
    <w:basedOn w:val="19"/>
    <w:link w:val="6"/>
    <w:semiHidden/>
    <w:qFormat/>
    <w:locked/>
    <w:uiPriority w:val="99"/>
    <w:rPr>
      <w:rFonts w:ascii="Calibri" w:hAnsi="Calibri" w:cs="Times New Roman"/>
      <w:b/>
      <w:bCs/>
      <w:kern w:val="21"/>
      <w:sz w:val="28"/>
      <w:szCs w:val="28"/>
    </w:rPr>
  </w:style>
  <w:style w:type="character" w:customStyle="1" w:styleId="32">
    <w:name w:val="Body Text Char"/>
    <w:basedOn w:val="19"/>
    <w:link w:val="7"/>
    <w:semiHidden/>
    <w:qFormat/>
    <w:locked/>
    <w:uiPriority w:val="99"/>
    <w:rPr>
      <w:rFonts w:ascii="Calibri" w:hAnsi="Calibri" w:cs="Times New Roman"/>
      <w:kern w:val="21"/>
      <w:sz w:val="18"/>
      <w:szCs w:val="18"/>
    </w:rPr>
  </w:style>
  <w:style w:type="character" w:customStyle="1" w:styleId="33">
    <w:name w:val="Balloon Text Char"/>
    <w:basedOn w:val="19"/>
    <w:link w:val="10"/>
    <w:qFormat/>
    <w:locked/>
    <w:uiPriority w:val="99"/>
    <w:rPr>
      <w:rFonts w:ascii="Calibri" w:hAnsi="Calibri" w:eastAsia="宋体" w:cs="Times New Roman"/>
      <w:kern w:val="21"/>
      <w:sz w:val="18"/>
      <w:szCs w:val="18"/>
    </w:rPr>
  </w:style>
  <w:style w:type="character" w:customStyle="1" w:styleId="34">
    <w:name w:val="Footer Char"/>
    <w:basedOn w:val="19"/>
    <w:link w:val="11"/>
    <w:qFormat/>
    <w:locked/>
    <w:uiPriority w:val="99"/>
    <w:rPr>
      <w:rFonts w:ascii="Calibri" w:hAnsi="Calibri" w:eastAsia="宋体" w:cs="Times New Roman"/>
      <w:kern w:val="21"/>
      <w:sz w:val="18"/>
      <w:szCs w:val="18"/>
    </w:rPr>
  </w:style>
  <w:style w:type="character" w:customStyle="1" w:styleId="35">
    <w:name w:val="Header Char"/>
    <w:basedOn w:val="19"/>
    <w:link w:val="12"/>
    <w:semiHidden/>
    <w:qFormat/>
    <w:locked/>
    <w:uiPriority w:val="99"/>
    <w:rPr>
      <w:rFonts w:ascii="Calibri" w:hAnsi="Calibri" w:eastAsia="宋体" w:cs="Times New Roman"/>
      <w:kern w:val="21"/>
      <w:sz w:val="18"/>
      <w:szCs w:val="18"/>
    </w:rPr>
  </w:style>
  <w:style w:type="character" w:customStyle="1" w:styleId="36">
    <w:name w:val="HTML Preformatted Char"/>
    <w:basedOn w:val="19"/>
    <w:link w:val="15"/>
    <w:semiHidden/>
    <w:qFormat/>
    <w:locked/>
    <w:uiPriority w:val="99"/>
    <w:rPr>
      <w:rFonts w:ascii="Courier New" w:hAnsi="Courier New" w:cs="Courier New"/>
      <w:kern w:val="21"/>
      <w:sz w:val="20"/>
      <w:szCs w:val="20"/>
    </w:rPr>
  </w:style>
  <w:style w:type="paragraph" w:styleId="37">
    <w:name w:val="List Paragraph"/>
    <w:basedOn w:val="1"/>
    <w:qFormat/>
    <w:uiPriority w:val="99"/>
    <w:pPr>
      <w:ind w:firstLine="420" w:firstLineChars="200"/>
    </w:pPr>
  </w:style>
  <w:style w:type="paragraph" w:customStyle="1" w:styleId="38">
    <w:name w:val="列出段落1"/>
    <w:basedOn w:val="1"/>
    <w:qFormat/>
    <w:uiPriority w:val="99"/>
    <w:pPr>
      <w:ind w:firstLine="420" w:firstLineChars="200"/>
    </w:pPr>
  </w:style>
  <w:style w:type="paragraph" w:customStyle="1" w:styleId="39">
    <w:name w:val="环正文"/>
    <w:basedOn w:val="1"/>
    <w:qFormat/>
    <w:uiPriority w:val="99"/>
    <w:pPr>
      <w:widowControl/>
      <w:tabs>
        <w:tab w:val="left" w:pos="5094"/>
      </w:tabs>
      <w:adjustRightInd w:val="0"/>
      <w:snapToGrid w:val="0"/>
      <w:spacing w:line="500" w:lineRule="exact"/>
      <w:ind w:left="420" w:leftChars="200"/>
      <w:textAlignment w:val="baseline"/>
    </w:pPr>
    <w:rPr>
      <w:rFonts w:ascii="宋体" w:hAnsi="宋体"/>
      <w:sz w:val="24"/>
    </w:rPr>
  </w:style>
  <w:style w:type="paragraph" w:customStyle="1" w:styleId="40">
    <w:name w:val="u正文"/>
    <w:basedOn w:val="1"/>
    <w:qFormat/>
    <w:uiPriority w:val="99"/>
    <w:pPr>
      <w:spacing w:beforeLines="10" w:afterLines="10" w:line="312" w:lineRule="auto"/>
      <w:ind w:firstLine="200" w:firstLineChars="200"/>
    </w:pPr>
    <w:rPr>
      <w:rFonts w:ascii="Times New Roman" w:hAnsi="Times New Roman" w:cs="宋体"/>
      <w:sz w:val="24"/>
      <w:szCs w:val="20"/>
    </w:rPr>
  </w:style>
  <w:style w:type="paragraph" w:customStyle="1" w:styleId="4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465</Words>
  <Characters>486</Characters>
  <Lines>0</Lines>
  <Paragraphs>0</Paragraphs>
  <TotalTime>9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2022-07-03T06:30:00Z</dcterms:created>
  <dc:creator>Administrator</dc:creator>
  <cp:lastModifiedBy>杨小猫</cp:lastModifiedBy>
  <cp:lastPrinted>2022-03-18T12:28:00Z</cp:lastPrinted>
  <dcterms:modified xsi:type="dcterms:W3CDTF">2026-06-30T02:11:54Z</dcterms:modified>
  <dc:title>江苏省钢铁行业协会文件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BF0F5A7F94694AD58E0E2C0A8DB6BC20_13</vt:lpwstr>
  </property>
  <property fmtid="{D5CDD505-2E9C-101B-9397-08002B2CF9AE}" pid="4" name="KSOTemplateDocerSaveRecord">
    <vt:lpwstr>eyJoZGlkIjoiMjc3MWE1YWI0YWNlYjIxMzZmOTU4YTY5NDJhOGJjYjkiLCJ1c2VySWQiOiIxMDI0MDIxNDU3In0=</vt:lpwstr>
  </property>
</Properties>
</file>