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8F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/>
        </w:rPr>
        <w:t>附件1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/>
        </w:rPr>
        <w:t>：</w:t>
      </w:r>
    </w:p>
    <w:p w14:paraId="5946B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w w:val="95"/>
          <w:kern w:val="2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w w:val="95"/>
          <w:kern w:val="21"/>
          <w:sz w:val="30"/>
          <w:szCs w:val="30"/>
          <w:lang w:val="en-US" w:eastAsia="zh-CN" w:bidi="ar-SA"/>
        </w:rPr>
        <w:t>《绿色园区评价要求》《零碳园区评价通则》团体标准参编单位申请表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812"/>
        <w:gridCol w:w="1813"/>
      </w:tblGrid>
      <w:tr w14:paraId="725A1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restart"/>
            <w:vAlign w:val="center"/>
          </w:tcPr>
          <w:p w14:paraId="4B3B3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申请</w:t>
            </w:r>
          </w:p>
          <w:p w14:paraId="66DAD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  <w:p w14:paraId="09E3D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情况</w:t>
            </w:r>
          </w:p>
        </w:tc>
        <w:tc>
          <w:tcPr>
            <w:tcW w:w="1812" w:type="dxa"/>
            <w:vAlign w:val="center"/>
          </w:tcPr>
          <w:p w14:paraId="0188B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5437" w:type="dxa"/>
            <w:gridSpan w:val="3"/>
            <w:vAlign w:val="center"/>
          </w:tcPr>
          <w:p w14:paraId="6D13D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CABE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continue"/>
            <w:vAlign w:val="center"/>
          </w:tcPr>
          <w:p w14:paraId="13E16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vAlign w:val="center"/>
          </w:tcPr>
          <w:p w14:paraId="450F5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5437" w:type="dxa"/>
            <w:gridSpan w:val="3"/>
            <w:vAlign w:val="center"/>
          </w:tcPr>
          <w:p w14:paraId="6C36F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C1E3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continue"/>
            <w:vAlign w:val="center"/>
          </w:tcPr>
          <w:p w14:paraId="62B0D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vAlign w:val="center"/>
          </w:tcPr>
          <w:p w14:paraId="6B366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812" w:type="dxa"/>
            <w:vAlign w:val="center"/>
          </w:tcPr>
          <w:p w14:paraId="65D75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vAlign w:val="center"/>
          </w:tcPr>
          <w:p w14:paraId="3D1D1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1813" w:type="dxa"/>
            <w:vAlign w:val="center"/>
          </w:tcPr>
          <w:p w14:paraId="2B662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B24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continue"/>
            <w:vAlign w:val="center"/>
          </w:tcPr>
          <w:p w14:paraId="3B159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vAlign w:val="center"/>
          </w:tcPr>
          <w:p w14:paraId="71416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手机</w:t>
            </w:r>
          </w:p>
        </w:tc>
        <w:tc>
          <w:tcPr>
            <w:tcW w:w="1812" w:type="dxa"/>
            <w:vAlign w:val="center"/>
          </w:tcPr>
          <w:p w14:paraId="1CABF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vAlign w:val="center"/>
          </w:tcPr>
          <w:p w14:paraId="095FA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1813" w:type="dxa"/>
            <w:vAlign w:val="center"/>
          </w:tcPr>
          <w:p w14:paraId="04353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FC42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continue"/>
            <w:vAlign w:val="center"/>
          </w:tcPr>
          <w:p w14:paraId="6E149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vAlign w:val="center"/>
          </w:tcPr>
          <w:p w14:paraId="1A487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812" w:type="dxa"/>
            <w:vAlign w:val="center"/>
          </w:tcPr>
          <w:p w14:paraId="26F96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vAlign w:val="center"/>
          </w:tcPr>
          <w:p w14:paraId="06C5D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传真</w:t>
            </w:r>
          </w:p>
        </w:tc>
        <w:tc>
          <w:tcPr>
            <w:tcW w:w="1813" w:type="dxa"/>
            <w:vAlign w:val="center"/>
          </w:tcPr>
          <w:p w14:paraId="46EE8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3EF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continue"/>
            <w:vAlign w:val="center"/>
          </w:tcPr>
          <w:p w14:paraId="1374A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249" w:type="dxa"/>
            <w:gridSpan w:val="4"/>
            <w:vAlign w:val="center"/>
          </w:tcPr>
          <w:p w14:paraId="66E0A1F5">
            <w:pPr>
              <w:pStyle w:val="16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单位简介、经营业绩、相关成果（可另附）：</w:t>
            </w:r>
          </w:p>
          <w:p w14:paraId="4A377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  <w:p w14:paraId="3ABE2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  <w:p w14:paraId="0AF03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  <w:p w14:paraId="63071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FB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6" w:hRule="atLeast"/>
        </w:trPr>
        <w:tc>
          <w:tcPr>
            <w:tcW w:w="1812" w:type="dxa"/>
            <w:vAlign w:val="center"/>
          </w:tcPr>
          <w:p w14:paraId="6B7C4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申请</w:t>
            </w:r>
          </w:p>
          <w:p w14:paraId="4DBE6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  <w:p w14:paraId="09108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7249" w:type="dxa"/>
            <w:gridSpan w:val="4"/>
            <w:vAlign w:val="center"/>
          </w:tcPr>
          <w:p w14:paraId="72BE1E83">
            <w:pPr>
              <w:pStyle w:val="16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我单位自愿加入该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团体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标准起草组，提供一定的经费或技术支持标准制定，推荐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>       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>         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同志，作为标准起草人。</w:t>
            </w:r>
          </w:p>
          <w:p w14:paraId="1DD69C83">
            <w:pPr>
              <w:pStyle w:val="16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</w:p>
          <w:p w14:paraId="588D78A8">
            <w:pPr>
              <w:pStyle w:val="1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负责人签字：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（单位盖章）</w:t>
            </w:r>
          </w:p>
          <w:p w14:paraId="65BCA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firstLine="1960" w:firstLineChars="700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日期：</w:t>
            </w:r>
          </w:p>
        </w:tc>
      </w:tr>
    </w:tbl>
    <w:p w14:paraId="3FA204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WZT-E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1" w:fontKey="{187068CB-030D-4A80-9C40-0B27E4310B2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2932EE2-3272-407D-8AD4-C7177C4017D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4D6F3AB-E183-4BBF-AD57-A7558FD855C5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FE7CD">
    <w:pPr>
      <w:pStyle w:val="11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54513">
                          <w:pPr>
                            <w:pStyle w:val="11"/>
                            <w:jc w:val="center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454513">
                    <w:pPr>
                      <w:pStyle w:val="11"/>
                      <w:jc w:val="center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F58A7F3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C21D9">
    <w:pPr>
      <w:spacing w:line="14" w:lineRule="auto"/>
      <w:rPr>
        <w:sz w:val="20"/>
        <w:szCs w:val="20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895A51"/>
    <w:multiLevelType w:val="singleLevel"/>
    <w:tmpl w:val="AE895A51"/>
    <w:lvl w:ilvl="0" w:tentative="0">
      <w:start w:val="1"/>
      <w:numFmt w:val="bullet"/>
      <w:pStyle w:val="8"/>
      <w:lvlText w:val=""/>
      <w:lvlJc w:val="left"/>
      <w:pPr>
        <w:tabs>
          <w:tab w:val="left" w:pos="2040"/>
        </w:tabs>
        <w:ind w:left="2040" w:hanging="360"/>
      </w:pPr>
      <w:rPr>
        <w:rFonts w:hint="default" w:ascii="GWZT-EN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82"/>
  <w:drawingGridVerticalSpacing w:val="296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lMDMzMTlmOGRkYzBkMjMzOGQyNjIxMDg3ZmEyZTIifQ=="/>
  </w:docVars>
  <w:rsids>
    <w:rsidRoot w:val="136B7DD8"/>
    <w:rsid w:val="00005821"/>
    <w:rsid w:val="000138F2"/>
    <w:rsid w:val="00021CD7"/>
    <w:rsid w:val="000414BF"/>
    <w:rsid w:val="00041F11"/>
    <w:rsid w:val="00085561"/>
    <w:rsid w:val="00090E2B"/>
    <w:rsid w:val="000939F1"/>
    <w:rsid w:val="000A0F6F"/>
    <w:rsid w:val="000E1399"/>
    <w:rsid w:val="000E27F1"/>
    <w:rsid w:val="000E409F"/>
    <w:rsid w:val="000E5416"/>
    <w:rsid w:val="000F35F3"/>
    <w:rsid w:val="00100F81"/>
    <w:rsid w:val="001118F7"/>
    <w:rsid w:val="00125B21"/>
    <w:rsid w:val="001344E3"/>
    <w:rsid w:val="00152FD8"/>
    <w:rsid w:val="001610A0"/>
    <w:rsid w:val="001833EB"/>
    <w:rsid w:val="001B2C17"/>
    <w:rsid w:val="001C52A1"/>
    <w:rsid w:val="00254741"/>
    <w:rsid w:val="002732E4"/>
    <w:rsid w:val="00275904"/>
    <w:rsid w:val="00295C06"/>
    <w:rsid w:val="00296C5E"/>
    <w:rsid w:val="002B5728"/>
    <w:rsid w:val="002B5F8D"/>
    <w:rsid w:val="002E0BCC"/>
    <w:rsid w:val="002F1D26"/>
    <w:rsid w:val="00303B33"/>
    <w:rsid w:val="00306EF5"/>
    <w:rsid w:val="00310E4E"/>
    <w:rsid w:val="00316242"/>
    <w:rsid w:val="00321F6F"/>
    <w:rsid w:val="00322635"/>
    <w:rsid w:val="003479A1"/>
    <w:rsid w:val="00350613"/>
    <w:rsid w:val="00384E38"/>
    <w:rsid w:val="00395A19"/>
    <w:rsid w:val="003B46E4"/>
    <w:rsid w:val="003C1EAC"/>
    <w:rsid w:val="00404167"/>
    <w:rsid w:val="00435C51"/>
    <w:rsid w:val="004442B5"/>
    <w:rsid w:val="004469FA"/>
    <w:rsid w:val="004658E2"/>
    <w:rsid w:val="00465F0C"/>
    <w:rsid w:val="00475782"/>
    <w:rsid w:val="00482957"/>
    <w:rsid w:val="004841C0"/>
    <w:rsid w:val="004B5B51"/>
    <w:rsid w:val="004E468A"/>
    <w:rsid w:val="005067D4"/>
    <w:rsid w:val="00510E40"/>
    <w:rsid w:val="00511C17"/>
    <w:rsid w:val="00527EBE"/>
    <w:rsid w:val="005449D9"/>
    <w:rsid w:val="00566577"/>
    <w:rsid w:val="00571AA5"/>
    <w:rsid w:val="00571F0B"/>
    <w:rsid w:val="005A4970"/>
    <w:rsid w:val="005A6E96"/>
    <w:rsid w:val="005B1D75"/>
    <w:rsid w:val="005F5836"/>
    <w:rsid w:val="00633BF1"/>
    <w:rsid w:val="006351AD"/>
    <w:rsid w:val="006371D8"/>
    <w:rsid w:val="0064242E"/>
    <w:rsid w:val="006469AC"/>
    <w:rsid w:val="00650B59"/>
    <w:rsid w:val="006575C8"/>
    <w:rsid w:val="006663B2"/>
    <w:rsid w:val="006A2462"/>
    <w:rsid w:val="006A4808"/>
    <w:rsid w:val="006D06A9"/>
    <w:rsid w:val="006E0495"/>
    <w:rsid w:val="006F0D30"/>
    <w:rsid w:val="006F4FA8"/>
    <w:rsid w:val="00701A0C"/>
    <w:rsid w:val="00714283"/>
    <w:rsid w:val="0072741B"/>
    <w:rsid w:val="00757649"/>
    <w:rsid w:val="0077530E"/>
    <w:rsid w:val="007757AE"/>
    <w:rsid w:val="007A7B5E"/>
    <w:rsid w:val="007B3175"/>
    <w:rsid w:val="007E52FD"/>
    <w:rsid w:val="00805A2C"/>
    <w:rsid w:val="008170D2"/>
    <w:rsid w:val="00825653"/>
    <w:rsid w:val="00832C5F"/>
    <w:rsid w:val="008333A5"/>
    <w:rsid w:val="00855C78"/>
    <w:rsid w:val="008739F7"/>
    <w:rsid w:val="0088624A"/>
    <w:rsid w:val="008A0E1D"/>
    <w:rsid w:val="008C1B62"/>
    <w:rsid w:val="008D4A23"/>
    <w:rsid w:val="008E101D"/>
    <w:rsid w:val="008F49EA"/>
    <w:rsid w:val="009244AA"/>
    <w:rsid w:val="00927FB1"/>
    <w:rsid w:val="00932F55"/>
    <w:rsid w:val="0094441A"/>
    <w:rsid w:val="009845BC"/>
    <w:rsid w:val="009D0A1A"/>
    <w:rsid w:val="009F298D"/>
    <w:rsid w:val="00A07B5B"/>
    <w:rsid w:val="00A24481"/>
    <w:rsid w:val="00A329DA"/>
    <w:rsid w:val="00A4205B"/>
    <w:rsid w:val="00A55F78"/>
    <w:rsid w:val="00A65294"/>
    <w:rsid w:val="00A65E0F"/>
    <w:rsid w:val="00A67423"/>
    <w:rsid w:val="00A8113D"/>
    <w:rsid w:val="00AB01C4"/>
    <w:rsid w:val="00AC57EA"/>
    <w:rsid w:val="00AC6425"/>
    <w:rsid w:val="00AD29E9"/>
    <w:rsid w:val="00B446AF"/>
    <w:rsid w:val="00B45D84"/>
    <w:rsid w:val="00B469D9"/>
    <w:rsid w:val="00B502DE"/>
    <w:rsid w:val="00B653BD"/>
    <w:rsid w:val="00B66309"/>
    <w:rsid w:val="00B83D28"/>
    <w:rsid w:val="00B961AE"/>
    <w:rsid w:val="00BB282E"/>
    <w:rsid w:val="00BE36F7"/>
    <w:rsid w:val="00C01CEB"/>
    <w:rsid w:val="00C31F55"/>
    <w:rsid w:val="00C4161A"/>
    <w:rsid w:val="00C51AF1"/>
    <w:rsid w:val="00C54397"/>
    <w:rsid w:val="00C70351"/>
    <w:rsid w:val="00C720BF"/>
    <w:rsid w:val="00C741CD"/>
    <w:rsid w:val="00C93126"/>
    <w:rsid w:val="00CA19EC"/>
    <w:rsid w:val="00CB58B4"/>
    <w:rsid w:val="00D10DD4"/>
    <w:rsid w:val="00D20C95"/>
    <w:rsid w:val="00D304A5"/>
    <w:rsid w:val="00D402F6"/>
    <w:rsid w:val="00D53FEF"/>
    <w:rsid w:val="00D63763"/>
    <w:rsid w:val="00D63B8B"/>
    <w:rsid w:val="00D77CE8"/>
    <w:rsid w:val="00D928C9"/>
    <w:rsid w:val="00DA04C9"/>
    <w:rsid w:val="00DA11B9"/>
    <w:rsid w:val="00DA1F0D"/>
    <w:rsid w:val="00DB1D88"/>
    <w:rsid w:val="00DB3649"/>
    <w:rsid w:val="00DC2BE8"/>
    <w:rsid w:val="00DC317A"/>
    <w:rsid w:val="00DD51B2"/>
    <w:rsid w:val="00DF7FE3"/>
    <w:rsid w:val="00E05CF7"/>
    <w:rsid w:val="00E10756"/>
    <w:rsid w:val="00E15305"/>
    <w:rsid w:val="00E4155A"/>
    <w:rsid w:val="00E4157A"/>
    <w:rsid w:val="00E54319"/>
    <w:rsid w:val="00E6333F"/>
    <w:rsid w:val="00E846D8"/>
    <w:rsid w:val="00ED0AF6"/>
    <w:rsid w:val="00EE0B5B"/>
    <w:rsid w:val="00F03021"/>
    <w:rsid w:val="00F247E3"/>
    <w:rsid w:val="00F449C6"/>
    <w:rsid w:val="00F72347"/>
    <w:rsid w:val="00FC7538"/>
    <w:rsid w:val="00FD27D7"/>
    <w:rsid w:val="00FD74D0"/>
    <w:rsid w:val="00FD76D9"/>
    <w:rsid w:val="01172A03"/>
    <w:rsid w:val="019D338D"/>
    <w:rsid w:val="01C04EC5"/>
    <w:rsid w:val="0220089F"/>
    <w:rsid w:val="0231211C"/>
    <w:rsid w:val="02CD47F1"/>
    <w:rsid w:val="0320170E"/>
    <w:rsid w:val="032E6B41"/>
    <w:rsid w:val="03E94450"/>
    <w:rsid w:val="04387367"/>
    <w:rsid w:val="0452662C"/>
    <w:rsid w:val="047E6FA9"/>
    <w:rsid w:val="050D4849"/>
    <w:rsid w:val="05D215EF"/>
    <w:rsid w:val="066A7FA7"/>
    <w:rsid w:val="06A23326"/>
    <w:rsid w:val="06C50846"/>
    <w:rsid w:val="06EC0B21"/>
    <w:rsid w:val="07DC1E6A"/>
    <w:rsid w:val="08763B45"/>
    <w:rsid w:val="08B9254E"/>
    <w:rsid w:val="08BF54E1"/>
    <w:rsid w:val="090B4891"/>
    <w:rsid w:val="0A153A2F"/>
    <w:rsid w:val="0AA8180C"/>
    <w:rsid w:val="0BFD5D24"/>
    <w:rsid w:val="0C157C39"/>
    <w:rsid w:val="0CBA2150"/>
    <w:rsid w:val="0CD45E4E"/>
    <w:rsid w:val="0D807BE6"/>
    <w:rsid w:val="0DED5218"/>
    <w:rsid w:val="0E2901F6"/>
    <w:rsid w:val="0E2A4663"/>
    <w:rsid w:val="0EC1539D"/>
    <w:rsid w:val="0EF835F7"/>
    <w:rsid w:val="0F772126"/>
    <w:rsid w:val="10233173"/>
    <w:rsid w:val="103C5FE2"/>
    <w:rsid w:val="112137C2"/>
    <w:rsid w:val="1184501F"/>
    <w:rsid w:val="118956C9"/>
    <w:rsid w:val="1296770E"/>
    <w:rsid w:val="129C720C"/>
    <w:rsid w:val="12CC7AF2"/>
    <w:rsid w:val="12D82784"/>
    <w:rsid w:val="136B7DD8"/>
    <w:rsid w:val="13857FFC"/>
    <w:rsid w:val="140454C1"/>
    <w:rsid w:val="148C7957"/>
    <w:rsid w:val="15BE39F3"/>
    <w:rsid w:val="15F172D5"/>
    <w:rsid w:val="1607205C"/>
    <w:rsid w:val="16765129"/>
    <w:rsid w:val="16EB446E"/>
    <w:rsid w:val="172660ED"/>
    <w:rsid w:val="17742744"/>
    <w:rsid w:val="1776627E"/>
    <w:rsid w:val="18052746"/>
    <w:rsid w:val="18F45AB9"/>
    <w:rsid w:val="19F034BA"/>
    <w:rsid w:val="1A365B00"/>
    <w:rsid w:val="1A7526C2"/>
    <w:rsid w:val="1AD36DD7"/>
    <w:rsid w:val="1B985AB3"/>
    <w:rsid w:val="1C04065B"/>
    <w:rsid w:val="1C7954F3"/>
    <w:rsid w:val="1C853A5D"/>
    <w:rsid w:val="1CC65CB4"/>
    <w:rsid w:val="1D3F6E86"/>
    <w:rsid w:val="1D5A2B17"/>
    <w:rsid w:val="1D6E489F"/>
    <w:rsid w:val="1D7D5371"/>
    <w:rsid w:val="1E2639B7"/>
    <w:rsid w:val="1F3D5A28"/>
    <w:rsid w:val="1F670AE9"/>
    <w:rsid w:val="1F741C7D"/>
    <w:rsid w:val="203E040C"/>
    <w:rsid w:val="20C52E58"/>
    <w:rsid w:val="21380891"/>
    <w:rsid w:val="2197698F"/>
    <w:rsid w:val="22F67083"/>
    <w:rsid w:val="230C592B"/>
    <w:rsid w:val="231F14EA"/>
    <w:rsid w:val="23801DD6"/>
    <w:rsid w:val="238F04F9"/>
    <w:rsid w:val="23A23D70"/>
    <w:rsid w:val="23C26B9F"/>
    <w:rsid w:val="23F656CB"/>
    <w:rsid w:val="247D3879"/>
    <w:rsid w:val="24BE0FCD"/>
    <w:rsid w:val="25891CDD"/>
    <w:rsid w:val="258D7617"/>
    <w:rsid w:val="259279F8"/>
    <w:rsid w:val="259D3A42"/>
    <w:rsid w:val="263907AA"/>
    <w:rsid w:val="2646499B"/>
    <w:rsid w:val="273F0959"/>
    <w:rsid w:val="275A05DC"/>
    <w:rsid w:val="286A3D49"/>
    <w:rsid w:val="288737BA"/>
    <w:rsid w:val="288E0F4E"/>
    <w:rsid w:val="28B409B4"/>
    <w:rsid w:val="28D17B6C"/>
    <w:rsid w:val="29EE6148"/>
    <w:rsid w:val="2A9767DF"/>
    <w:rsid w:val="2B65399E"/>
    <w:rsid w:val="2B6B3403"/>
    <w:rsid w:val="2B8018FB"/>
    <w:rsid w:val="2BCC0E78"/>
    <w:rsid w:val="2CCB451E"/>
    <w:rsid w:val="2CDD32BC"/>
    <w:rsid w:val="2CEC3A32"/>
    <w:rsid w:val="2CEF290D"/>
    <w:rsid w:val="2D13603A"/>
    <w:rsid w:val="2DAD11E4"/>
    <w:rsid w:val="2E057450"/>
    <w:rsid w:val="2E8A1A5F"/>
    <w:rsid w:val="2F3F5FBB"/>
    <w:rsid w:val="2F4B2CCD"/>
    <w:rsid w:val="2F906DDD"/>
    <w:rsid w:val="2FF40230"/>
    <w:rsid w:val="309D61D2"/>
    <w:rsid w:val="30B4361E"/>
    <w:rsid w:val="31C832A0"/>
    <w:rsid w:val="32BF68D3"/>
    <w:rsid w:val="333702C6"/>
    <w:rsid w:val="33482E78"/>
    <w:rsid w:val="33597999"/>
    <w:rsid w:val="33C01581"/>
    <w:rsid w:val="33EE65CA"/>
    <w:rsid w:val="33F36A6C"/>
    <w:rsid w:val="33F93D3C"/>
    <w:rsid w:val="34265C39"/>
    <w:rsid w:val="34C373FA"/>
    <w:rsid w:val="353C688C"/>
    <w:rsid w:val="35BD7259"/>
    <w:rsid w:val="36401AD9"/>
    <w:rsid w:val="364E2639"/>
    <w:rsid w:val="36760599"/>
    <w:rsid w:val="36C02F17"/>
    <w:rsid w:val="36D37494"/>
    <w:rsid w:val="37F47437"/>
    <w:rsid w:val="381B6C81"/>
    <w:rsid w:val="383F026F"/>
    <w:rsid w:val="38CB2037"/>
    <w:rsid w:val="38EC1EC8"/>
    <w:rsid w:val="3A1F40FB"/>
    <w:rsid w:val="3A607F89"/>
    <w:rsid w:val="3A8B7E8B"/>
    <w:rsid w:val="3A8E6E7A"/>
    <w:rsid w:val="3AF37FF2"/>
    <w:rsid w:val="3BA36E7D"/>
    <w:rsid w:val="3C210CFB"/>
    <w:rsid w:val="3C7C3A87"/>
    <w:rsid w:val="3C901722"/>
    <w:rsid w:val="3C915461"/>
    <w:rsid w:val="3CC83159"/>
    <w:rsid w:val="3CD7578A"/>
    <w:rsid w:val="3D076010"/>
    <w:rsid w:val="3D2F4655"/>
    <w:rsid w:val="3D4C315F"/>
    <w:rsid w:val="3DB118B3"/>
    <w:rsid w:val="3DC64863"/>
    <w:rsid w:val="3DE33E07"/>
    <w:rsid w:val="3E0C56CD"/>
    <w:rsid w:val="3E27645B"/>
    <w:rsid w:val="3E55633E"/>
    <w:rsid w:val="3E9E5F37"/>
    <w:rsid w:val="3F9D4EC2"/>
    <w:rsid w:val="3FB47094"/>
    <w:rsid w:val="40253D61"/>
    <w:rsid w:val="40B6451D"/>
    <w:rsid w:val="40F23B27"/>
    <w:rsid w:val="4121121B"/>
    <w:rsid w:val="41457248"/>
    <w:rsid w:val="4176587B"/>
    <w:rsid w:val="41A8316B"/>
    <w:rsid w:val="41E413D9"/>
    <w:rsid w:val="42A46487"/>
    <w:rsid w:val="42B65413"/>
    <w:rsid w:val="43667B68"/>
    <w:rsid w:val="445F5DBB"/>
    <w:rsid w:val="44692B43"/>
    <w:rsid w:val="44A76D25"/>
    <w:rsid w:val="451477F3"/>
    <w:rsid w:val="451769F6"/>
    <w:rsid w:val="45B62D16"/>
    <w:rsid w:val="46A23B96"/>
    <w:rsid w:val="46F8118B"/>
    <w:rsid w:val="46FE7CA1"/>
    <w:rsid w:val="47925F0D"/>
    <w:rsid w:val="47E4775A"/>
    <w:rsid w:val="4859752F"/>
    <w:rsid w:val="48F97C40"/>
    <w:rsid w:val="49052E4C"/>
    <w:rsid w:val="49FD21FE"/>
    <w:rsid w:val="4A253068"/>
    <w:rsid w:val="4A9E7071"/>
    <w:rsid w:val="4B13406B"/>
    <w:rsid w:val="4BA12E11"/>
    <w:rsid w:val="4BE25C23"/>
    <w:rsid w:val="4C2B3558"/>
    <w:rsid w:val="4C646D3F"/>
    <w:rsid w:val="4D6D3917"/>
    <w:rsid w:val="4D7F6F33"/>
    <w:rsid w:val="4D8B17F1"/>
    <w:rsid w:val="4E092C08"/>
    <w:rsid w:val="4EC07803"/>
    <w:rsid w:val="4ED82029"/>
    <w:rsid w:val="4F630850"/>
    <w:rsid w:val="4F822D0B"/>
    <w:rsid w:val="5011767E"/>
    <w:rsid w:val="50B96C00"/>
    <w:rsid w:val="520E0886"/>
    <w:rsid w:val="52B74B8F"/>
    <w:rsid w:val="52BE307E"/>
    <w:rsid w:val="52C2203A"/>
    <w:rsid w:val="531C131F"/>
    <w:rsid w:val="532145E9"/>
    <w:rsid w:val="535C0F98"/>
    <w:rsid w:val="536D68F9"/>
    <w:rsid w:val="538A6632"/>
    <w:rsid w:val="53AA14BE"/>
    <w:rsid w:val="5447744A"/>
    <w:rsid w:val="549959A7"/>
    <w:rsid w:val="54AA6743"/>
    <w:rsid w:val="54E029C8"/>
    <w:rsid w:val="54F9581D"/>
    <w:rsid w:val="551838BB"/>
    <w:rsid w:val="5581745C"/>
    <w:rsid w:val="560321DE"/>
    <w:rsid w:val="56A82E60"/>
    <w:rsid w:val="56E50F75"/>
    <w:rsid w:val="57732216"/>
    <w:rsid w:val="57B22C43"/>
    <w:rsid w:val="59280D16"/>
    <w:rsid w:val="59694266"/>
    <w:rsid w:val="5989323E"/>
    <w:rsid w:val="59D04B1B"/>
    <w:rsid w:val="5A1D5B0A"/>
    <w:rsid w:val="5B19474B"/>
    <w:rsid w:val="5B6B022D"/>
    <w:rsid w:val="5B717301"/>
    <w:rsid w:val="5CF558C7"/>
    <w:rsid w:val="5D1452E6"/>
    <w:rsid w:val="5D78172D"/>
    <w:rsid w:val="5E052FF9"/>
    <w:rsid w:val="5E260803"/>
    <w:rsid w:val="5E573718"/>
    <w:rsid w:val="5EAB1227"/>
    <w:rsid w:val="5EC40FA3"/>
    <w:rsid w:val="5F0B6879"/>
    <w:rsid w:val="5F0C62CA"/>
    <w:rsid w:val="5F103E8F"/>
    <w:rsid w:val="5FF52D97"/>
    <w:rsid w:val="608C14BE"/>
    <w:rsid w:val="609500F0"/>
    <w:rsid w:val="60C25947"/>
    <w:rsid w:val="60D55390"/>
    <w:rsid w:val="60F13143"/>
    <w:rsid w:val="619E5E3C"/>
    <w:rsid w:val="61BD1906"/>
    <w:rsid w:val="61F23D20"/>
    <w:rsid w:val="62133738"/>
    <w:rsid w:val="62261660"/>
    <w:rsid w:val="62367D31"/>
    <w:rsid w:val="623E03BE"/>
    <w:rsid w:val="637366EE"/>
    <w:rsid w:val="63824363"/>
    <w:rsid w:val="64252B91"/>
    <w:rsid w:val="6468651B"/>
    <w:rsid w:val="64965186"/>
    <w:rsid w:val="649954FA"/>
    <w:rsid w:val="64AF201A"/>
    <w:rsid w:val="64E46A43"/>
    <w:rsid w:val="65E4703F"/>
    <w:rsid w:val="65EC344D"/>
    <w:rsid w:val="66C01B91"/>
    <w:rsid w:val="67573BDE"/>
    <w:rsid w:val="676C66D3"/>
    <w:rsid w:val="677D1F72"/>
    <w:rsid w:val="67EE1459"/>
    <w:rsid w:val="68CA61A8"/>
    <w:rsid w:val="6928168E"/>
    <w:rsid w:val="693C4268"/>
    <w:rsid w:val="699E02E9"/>
    <w:rsid w:val="69AC2A06"/>
    <w:rsid w:val="69BB63C0"/>
    <w:rsid w:val="69D67BB1"/>
    <w:rsid w:val="69F96844"/>
    <w:rsid w:val="6A1D0CBE"/>
    <w:rsid w:val="6B0B2076"/>
    <w:rsid w:val="6B35664F"/>
    <w:rsid w:val="6B8A15CC"/>
    <w:rsid w:val="6BA13E9F"/>
    <w:rsid w:val="6C717DF5"/>
    <w:rsid w:val="6C9963D7"/>
    <w:rsid w:val="6CBF6AF6"/>
    <w:rsid w:val="6CD75705"/>
    <w:rsid w:val="6D534D54"/>
    <w:rsid w:val="6E3F45EF"/>
    <w:rsid w:val="6E775CD9"/>
    <w:rsid w:val="6EE57706"/>
    <w:rsid w:val="6EEF582E"/>
    <w:rsid w:val="6FEC4A88"/>
    <w:rsid w:val="700B0B6E"/>
    <w:rsid w:val="702B3A2D"/>
    <w:rsid w:val="70435819"/>
    <w:rsid w:val="70476969"/>
    <w:rsid w:val="70665A8F"/>
    <w:rsid w:val="70786371"/>
    <w:rsid w:val="72C15774"/>
    <w:rsid w:val="72C97FF2"/>
    <w:rsid w:val="72CF7676"/>
    <w:rsid w:val="72D917EC"/>
    <w:rsid w:val="72E77FB5"/>
    <w:rsid w:val="73182D0C"/>
    <w:rsid w:val="73743C73"/>
    <w:rsid w:val="73902A3A"/>
    <w:rsid w:val="746F30F8"/>
    <w:rsid w:val="749E7EAD"/>
    <w:rsid w:val="75040279"/>
    <w:rsid w:val="75120D2E"/>
    <w:rsid w:val="753366D1"/>
    <w:rsid w:val="76262FC3"/>
    <w:rsid w:val="76414103"/>
    <w:rsid w:val="76A21419"/>
    <w:rsid w:val="77556734"/>
    <w:rsid w:val="77B47EA7"/>
    <w:rsid w:val="787D1DD6"/>
    <w:rsid w:val="78B26702"/>
    <w:rsid w:val="791B3704"/>
    <w:rsid w:val="793918E2"/>
    <w:rsid w:val="7A610504"/>
    <w:rsid w:val="7AA96C98"/>
    <w:rsid w:val="7AF77BA6"/>
    <w:rsid w:val="7B6C56D3"/>
    <w:rsid w:val="7BA04770"/>
    <w:rsid w:val="7BB20FDC"/>
    <w:rsid w:val="7C30406A"/>
    <w:rsid w:val="7CE76A6F"/>
    <w:rsid w:val="7CF1220B"/>
    <w:rsid w:val="7E13749D"/>
    <w:rsid w:val="7E296F65"/>
    <w:rsid w:val="7F2B7004"/>
    <w:rsid w:val="7F3B6954"/>
    <w:rsid w:val="7F6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qFormat="1"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qFormat="1" w:unhideWhenUsed="0" w:uiPriority="99" w:semiHidden="0" w:name="HTML Cite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1"/>
      <w:sz w:val="18"/>
      <w:szCs w:val="18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9"/>
    <w:pPr>
      <w:keepNext/>
      <w:keepLines/>
      <w:spacing w:line="576" w:lineRule="auto"/>
      <w:outlineLvl w:val="0"/>
    </w:pPr>
    <w:rPr>
      <w:b/>
      <w:kern w:val="44"/>
      <w:sz w:val="44"/>
      <w:szCs w:val="24"/>
    </w:rPr>
  </w:style>
  <w:style w:type="paragraph" w:styleId="3">
    <w:name w:val="heading 2"/>
    <w:basedOn w:val="1"/>
    <w:next w:val="1"/>
    <w:link w:val="28"/>
    <w:qFormat/>
    <w:uiPriority w:val="99"/>
    <w:pPr>
      <w:keepNext/>
      <w:keepLines/>
      <w:spacing w:before="260" w:after="260" w:line="416" w:lineRule="atLeast"/>
      <w:outlineLvl w:val="1"/>
    </w:pPr>
    <w:rPr>
      <w:rFonts w:ascii="Calibri Light" w:hAnsi="Calibri Light"/>
      <w:b/>
      <w:bCs/>
      <w:sz w:val="32"/>
      <w:szCs w:val="32"/>
    </w:rPr>
  </w:style>
  <w:style w:type="paragraph" w:styleId="4">
    <w:name w:val="heading 3"/>
    <w:basedOn w:val="1"/>
    <w:next w:val="1"/>
    <w:link w:val="29"/>
    <w:qFormat/>
    <w:uiPriority w:val="99"/>
    <w:pPr>
      <w:jc w:val="left"/>
      <w:outlineLvl w:val="2"/>
    </w:pPr>
    <w:rPr>
      <w:rFonts w:ascii="宋体" w:hAnsi="宋体"/>
      <w:b/>
      <w:kern w:val="0"/>
      <w:sz w:val="27"/>
      <w:szCs w:val="27"/>
    </w:rPr>
  </w:style>
  <w:style w:type="paragraph" w:styleId="5">
    <w:name w:val="heading 4"/>
    <w:basedOn w:val="1"/>
    <w:next w:val="1"/>
    <w:link w:val="30"/>
    <w:qFormat/>
    <w:uiPriority w:val="99"/>
    <w:pPr>
      <w:keepNext/>
      <w:keepLines/>
      <w:spacing w:before="280" w:after="290" w:line="376" w:lineRule="atLeast"/>
      <w:outlineLvl w:val="3"/>
    </w:pPr>
    <w:rPr>
      <w:rFonts w:ascii="Calibri Light" w:hAnsi="Calibri Light"/>
      <w:b/>
      <w:bCs/>
      <w:sz w:val="28"/>
      <w:szCs w:val="28"/>
    </w:rPr>
  </w:style>
  <w:style w:type="paragraph" w:styleId="6">
    <w:name w:val="heading 5"/>
    <w:basedOn w:val="1"/>
    <w:next w:val="1"/>
    <w:link w:val="31"/>
    <w:qFormat/>
    <w:uiPriority w:val="99"/>
    <w:pPr>
      <w:keepNext/>
      <w:keepLines/>
      <w:spacing w:before="280" w:after="290" w:line="376" w:lineRule="atLeast"/>
      <w:outlineLvl w:val="4"/>
    </w:pPr>
    <w:rPr>
      <w:b/>
      <w:bCs/>
      <w:sz w:val="28"/>
      <w:szCs w:val="28"/>
    </w:rPr>
  </w:style>
  <w:style w:type="character" w:default="1" w:styleId="19">
    <w:name w:val="Default Paragraph Font"/>
    <w:semiHidden/>
    <w:qFormat/>
    <w:uiPriority w:val="99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next w:val="8"/>
    <w:link w:val="32"/>
    <w:qFormat/>
    <w:uiPriority w:val="99"/>
    <w:pPr>
      <w:jc w:val="center"/>
    </w:pPr>
    <w:rPr>
      <w:b/>
      <w:bCs/>
      <w:sz w:val="84"/>
    </w:rPr>
  </w:style>
  <w:style w:type="paragraph" w:styleId="8">
    <w:name w:val="List Bullet 5"/>
    <w:basedOn w:val="1"/>
    <w:semiHidden/>
    <w:unhideWhenUsed/>
    <w:qFormat/>
    <w:locked/>
    <w:uiPriority w:val="99"/>
    <w:pPr>
      <w:numPr>
        <w:ilvl w:val="0"/>
        <w:numId w:val="1"/>
      </w:numPr>
    </w:pPr>
  </w:style>
  <w:style w:type="paragraph" w:styleId="9">
    <w:name w:val="toc 3"/>
    <w:basedOn w:val="1"/>
    <w:next w:val="1"/>
    <w:qFormat/>
    <w:uiPriority w:val="99"/>
    <w:pPr>
      <w:ind w:left="210"/>
      <w:jc w:val="left"/>
    </w:pPr>
    <w:rPr>
      <w:sz w:val="20"/>
    </w:rPr>
  </w:style>
  <w:style w:type="paragraph" w:styleId="10">
    <w:name w:val="Balloon Text"/>
    <w:basedOn w:val="1"/>
    <w:link w:val="33"/>
    <w:qFormat/>
    <w:uiPriority w:val="99"/>
  </w:style>
  <w:style w:type="paragraph" w:styleId="11">
    <w:name w:val="footer"/>
    <w:basedOn w:val="1"/>
    <w:link w:val="34"/>
    <w:qFormat/>
    <w:uiPriority w:val="99"/>
    <w:pPr>
      <w:tabs>
        <w:tab w:val="center" w:pos="4153"/>
        <w:tab w:val="right" w:pos="8306"/>
      </w:tabs>
      <w:snapToGrid w:val="0"/>
      <w:jc w:val="left"/>
    </w:pPr>
  </w:style>
  <w:style w:type="paragraph" w:styleId="12">
    <w:name w:val="header"/>
    <w:basedOn w:val="1"/>
    <w:link w:val="3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</w:style>
  <w:style w:type="paragraph" w:styleId="13">
    <w:name w:val="toc 1"/>
    <w:basedOn w:val="1"/>
    <w:next w:val="1"/>
    <w:qFormat/>
    <w:uiPriority w:val="99"/>
    <w:pPr>
      <w:spacing w:before="36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14">
    <w:name w:val="toc 2"/>
    <w:basedOn w:val="1"/>
    <w:next w:val="1"/>
    <w:qFormat/>
    <w:uiPriority w:val="99"/>
    <w:pPr>
      <w:spacing w:before="240"/>
      <w:jc w:val="left"/>
    </w:pPr>
    <w:rPr>
      <w:b/>
      <w:bCs/>
      <w:sz w:val="20"/>
    </w:rPr>
  </w:style>
  <w:style w:type="paragraph" w:styleId="15">
    <w:name w:val="HTML Preformatted"/>
    <w:basedOn w:val="1"/>
    <w:link w:val="36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8">
    <w:name w:val="Table Grid"/>
    <w:basedOn w:val="17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99"/>
    <w:rPr>
      <w:rFonts w:cs="Times New Roman"/>
      <w:b/>
    </w:rPr>
  </w:style>
  <w:style w:type="character" w:styleId="21">
    <w:name w:val="page number"/>
    <w:basedOn w:val="19"/>
    <w:qFormat/>
    <w:locked/>
    <w:uiPriority w:val="0"/>
  </w:style>
  <w:style w:type="character" w:styleId="22">
    <w:name w:val="FollowedHyperlink"/>
    <w:basedOn w:val="19"/>
    <w:qFormat/>
    <w:uiPriority w:val="99"/>
    <w:rPr>
      <w:rFonts w:cs="Times New Roman"/>
      <w:color w:val="2D374B"/>
      <w:u w:val="none"/>
    </w:rPr>
  </w:style>
  <w:style w:type="character" w:styleId="23">
    <w:name w:val="Emphasis"/>
    <w:basedOn w:val="19"/>
    <w:qFormat/>
    <w:uiPriority w:val="99"/>
    <w:rPr>
      <w:rFonts w:cs="Times New Roman"/>
    </w:rPr>
  </w:style>
  <w:style w:type="character" w:styleId="24">
    <w:name w:val="Hyperlink"/>
    <w:basedOn w:val="19"/>
    <w:qFormat/>
    <w:uiPriority w:val="99"/>
    <w:rPr>
      <w:rFonts w:cs="Times New Roman"/>
      <w:color w:val="0000FF"/>
      <w:u w:val="single"/>
    </w:rPr>
  </w:style>
  <w:style w:type="character" w:styleId="25">
    <w:name w:val="HTML Cite"/>
    <w:basedOn w:val="19"/>
    <w:qFormat/>
    <w:uiPriority w:val="99"/>
    <w:rPr>
      <w:rFonts w:cs="Times New Roman"/>
      <w:color w:val="008000"/>
    </w:rPr>
  </w:style>
  <w:style w:type="paragraph" w:customStyle="1" w:styleId="26">
    <w:name w:val="报告正文"/>
    <w:basedOn w:val="1"/>
    <w:qFormat/>
    <w:uiPriority w:val="99"/>
    <w:pPr>
      <w:spacing w:line="500" w:lineRule="exact"/>
      <w:ind w:firstLine="560" w:firstLineChars="200"/>
    </w:pPr>
    <w:rPr>
      <w:rFonts w:ascii="宋体" w:hAnsi="宋体"/>
      <w:sz w:val="24"/>
    </w:rPr>
  </w:style>
  <w:style w:type="character" w:customStyle="1" w:styleId="27">
    <w:name w:val="Heading 1 Char"/>
    <w:basedOn w:val="19"/>
    <w:link w:val="2"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28">
    <w:name w:val="Heading 2 Char"/>
    <w:basedOn w:val="19"/>
    <w:link w:val="3"/>
    <w:semiHidden/>
    <w:qFormat/>
    <w:locked/>
    <w:uiPriority w:val="99"/>
    <w:rPr>
      <w:rFonts w:ascii="Cambria" w:hAnsi="Cambria" w:eastAsia="宋体" w:cs="Times New Roman"/>
      <w:b/>
      <w:bCs/>
      <w:kern w:val="21"/>
      <w:sz w:val="32"/>
      <w:szCs w:val="32"/>
    </w:rPr>
  </w:style>
  <w:style w:type="character" w:customStyle="1" w:styleId="29">
    <w:name w:val="Heading 3 Char"/>
    <w:basedOn w:val="19"/>
    <w:link w:val="4"/>
    <w:qFormat/>
    <w:locked/>
    <w:uiPriority w:val="99"/>
    <w:rPr>
      <w:rFonts w:ascii="宋体" w:eastAsia="宋体" w:cs="Times New Roman"/>
      <w:b/>
      <w:sz w:val="27"/>
      <w:szCs w:val="27"/>
    </w:rPr>
  </w:style>
  <w:style w:type="character" w:customStyle="1" w:styleId="30">
    <w:name w:val="Heading 4 Char"/>
    <w:basedOn w:val="19"/>
    <w:link w:val="5"/>
    <w:semiHidden/>
    <w:qFormat/>
    <w:locked/>
    <w:uiPriority w:val="99"/>
    <w:rPr>
      <w:rFonts w:ascii="Cambria" w:hAnsi="Cambria" w:eastAsia="宋体" w:cs="Times New Roman"/>
      <w:b/>
      <w:bCs/>
      <w:kern w:val="21"/>
      <w:sz w:val="28"/>
      <w:szCs w:val="28"/>
    </w:rPr>
  </w:style>
  <w:style w:type="character" w:customStyle="1" w:styleId="31">
    <w:name w:val="Heading 5 Char"/>
    <w:basedOn w:val="19"/>
    <w:link w:val="6"/>
    <w:semiHidden/>
    <w:qFormat/>
    <w:locked/>
    <w:uiPriority w:val="99"/>
    <w:rPr>
      <w:rFonts w:ascii="Calibri" w:hAnsi="Calibri" w:cs="Times New Roman"/>
      <w:b/>
      <w:bCs/>
      <w:kern w:val="21"/>
      <w:sz w:val="28"/>
      <w:szCs w:val="28"/>
    </w:rPr>
  </w:style>
  <w:style w:type="character" w:customStyle="1" w:styleId="32">
    <w:name w:val="Body Text Char"/>
    <w:basedOn w:val="19"/>
    <w:link w:val="7"/>
    <w:semiHidden/>
    <w:qFormat/>
    <w:locked/>
    <w:uiPriority w:val="99"/>
    <w:rPr>
      <w:rFonts w:ascii="Calibri" w:hAnsi="Calibri" w:cs="Times New Roman"/>
      <w:kern w:val="21"/>
      <w:sz w:val="18"/>
      <w:szCs w:val="18"/>
    </w:rPr>
  </w:style>
  <w:style w:type="character" w:customStyle="1" w:styleId="33">
    <w:name w:val="Balloon Text Char"/>
    <w:basedOn w:val="19"/>
    <w:link w:val="10"/>
    <w:qFormat/>
    <w:locked/>
    <w:uiPriority w:val="99"/>
    <w:rPr>
      <w:rFonts w:ascii="Calibri" w:hAnsi="Calibri" w:eastAsia="宋体" w:cs="Times New Roman"/>
      <w:kern w:val="21"/>
      <w:sz w:val="18"/>
      <w:szCs w:val="18"/>
    </w:rPr>
  </w:style>
  <w:style w:type="character" w:customStyle="1" w:styleId="34">
    <w:name w:val="Footer Char"/>
    <w:basedOn w:val="19"/>
    <w:link w:val="11"/>
    <w:qFormat/>
    <w:locked/>
    <w:uiPriority w:val="99"/>
    <w:rPr>
      <w:rFonts w:ascii="Calibri" w:hAnsi="Calibri" w:eastAsia="宋体" w:cs="Times New Roman"/>
      <w:kern w:val="21"/>
      <w:sz w:val="18"/>
      <w:szCs w:val="18"/>
    </w:rPr>
  </w:style>
  <w:style w:type="character" w:customStyle="1" w:styleId="35">
    <w:name w:val="Header Char"/>
    <w:basedOn w:val="19"/>
    <w:link w:val="12"/>
    <w:semiHidden/>
    <w:qFormat/>
    <w:locked/>
    <w:uiPriority w:val="99"/>
    <w:rPr>
      <w:rFonts w:ascii="Calibri" w:hAnsi="Calibri" w:eastAsia="宋体" w:cs="Times New Roman"/>
      <w:kern w:val="21"/>
      <w:sz w:val="18"/>
      <w:szCs w:val="18"/>
    </w:rPr>
  </w:style>
  <w:style w:type="character" w:customStyle="1" w:styleId="36">
    <w:name w:val="HTML Preformatted Char"/>
    <w:basedOn w:val="19"/>
    <w:link w:val="15"/>
    <w:semiHidden/>
    <w:qFormat/>
    <w:locked/>
    <w:uiPriority w:val="99"/>
    <w:rPr>
      <w:rFonts w:ascii="Courier New" w:hAnsi="Courier New" w:cs="Courier New"/>
      <w:kern w:val="21"/>
      <w:sz w:val="20"/>
      <w:szCs w:val="20"/>
    </w:rPr>
  </w:style>
  <w:style w:type="paragraph" w:styleId="37">
    <w:name w:val="List Paragraph"/>
    <w:basedOn w:val="1"/>
    <w:qFormat/>
    <w:uiPriority w:val="99"/>
    <w:pPr>
      <w:ind w:firstLine="420" w:firstLineChars="200"/>
    </w:pPr>
  </w:style>
  <w:style w:type="paragraph" w:customStyle="1" w:styleId="38">
    <w:name w:val="列出段落1"/>
    <w:basedOn w:val="1"/>
    <w:qFormat/>
    <w:uiPriority w:val="99"/>
    <w:pPr>
      <w:ind w:firstLine="420" w:firstLineChars="200"/>
    </w:pPr>
  </w:style>
  <w:style w:type="paragraph" w:customStyle="1" w:styleId="39">
    <w:name w:val="环正文"/>
    <w:basedOn w:val="1"/>
    <w:qFormat/>
    <w:uiPriority w:val="99"/>
    <w:pPr>
      <w:widowControl/>
      <w:tabs>
        <w:tab w:val="left" w:pos="5094"/>
      </w:tabs>
      <w:adjustRightInd w:val="0"/>
      <w:snapToGrid w:val="0"/>
      <w:spacing w:line="500" w:lineRule="exact"/>
      <w:ind w:left="420" w:leftChars="200"/>
      <w:textAlignment w:val="baseline"/>
    </w:pPr>
    <w:rPr>
      <w:rFonts w:ascii="宋体" w:hAnsi="宋体"/>
      <w:sz w:val="24"/>
    </w:rPr>
  </w:style>
  <w:style w:type="paragraph" w:customStyle="1" w:styleId="40">
    <w:name w:val="u正文"/>
    <w:basedOn w:val="1"/>
    <w:qFormat/>
    <w:uiPriority w:val="99"/>
    <w:pPr>
      <w:spacing w:beforeLines="10" w:afterLines="10" w:line="312" w:lineRule="auto"/>
      <w:ind w:firstLine="200" w:firstLineChars="200"/>
    </w:pPr>
    <w:rPr>
      <w:rFonts w:ascii="Times New Roman" w:hAnsi="Times New Roman" w:cs="宋体"/>
      <w:sz w:val="24"/>
      <w:szCs w:val="20"/>
    </w:rPr>
  </w:style>
  <w:style w:type="paragraph" w:customStyle="1" w:styleId="4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1</Pages>
  <Words>465</Words>
  <Characters>486</Characters>
  <Lines>0</Lines>
  <Paragraphs>0</Paragraphs>
  <TotalTime>9</TotalTime>
  <ScaleCrop>false</ScaleCrop>
  <LinksUpToDate>false</LinksUpToDate>
  <CharactersWithSpaces>725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2022-07-03T06:30:00Z</dcterms:created>
  <dc:creator>Administrator</dc:creator>
  <cp:lastModifiedBy>杨小猫</cp:lastModifiedBy>
  <cp:lastPrinted>2022-03-18T12:28:00Z</cp:lastPrinted>
  <dcterms:modified xsi:type="dcterms:W3CDTF">2026-06-30T02:11:34Z</dcterms:modified>
  <dc:title>江苏省钢铁行业协会文件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12D7E995D0134F758FA4BBAA9BF28936_13</vt:lpwstr>
  </property>
  <property fmtid="{D5CDD505-2E9C-101B-9397-08002B2CF9AE}" pid="4" name="KSOTemplateDocerSaveRecord">
    <vt:lpwstr>eyJoZGlkIjoiMjc3MWE1YWI0YWNlYjIxMzZmOTU4YTY5NDJhOGJjYjkiLCJ1c2VySWQiOiIxMDI0MDIxNDU3In0=</vt:lpwstr>
  </property>
</Properties>
</file>